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horzAnchor="margin" w:tblpY="-315"/>
        <w:tblW w:w="10172" w:type="dxa"/>
        <w:tblLook w:val="04A0"/>
      </w:tblPr>
      <w:tblGrid>
        <w:gridCol w:w="10390"/>
      </w:tblGrid>
      <w:tr w:rsidR="00B46119" w:rsidTr="005C5D65">
        <w:tc>
          <w:tcPr>
            <w:tcW w:w="10172" w:type="dxa"/>
          </w:tcPr>
          <w:p w:rsidR="00B46119" w:rsidRDefault="00186830" w:rsidP="00904D83">
            <w:pPr>
              <w:jc w:val="center"/>
              <w:rPr>
                <w:sz w:val="28"/>
                <w:szCs w:val="28"/>
              </w:rPr>
            </w:pPr>
            <w:r>
              <w:object w:dxaOrig="14430" w:dyaOrig="92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8.5pt;height:327pt" o:ole="">
                  <v:imagedata r:id="rId7" o:title=""/>
                </v:shape>
                <o:OLEObject Type="Embed" ProgID="PBrush" ShapeID="_x0000_i1025" DrawAspect="Content" ObjectID="_1606888393" r:id="rId8"/>
              </w:object>
            </w:r>
          </w:p>
          <w:p w:rsidR="00B46119" w:rsidRDefault="00B46119" w:rsidP="005C5D65">
            <w:pPr>
              <w:jc w:val="center"/>
              <w:rPr>
                <w:sz w:val="28"/>
                <w:szCs w:val="28"/>
              </w:rPr>
            </w:pPr>
          </w:p>
          <w:p w:rsidR="00B46119" w:rsidRDefault="00B46119" w:rsidP="005C5D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МИНИСТЕРСТВА ЮСТИЦИИ РОССИЙСКОЙ ФЕДЕРАЦИИ </w:t>
            </w:r>
          </w:p>
          <w:p w:rsidR="00B46119" w:rsidRDefault="00B46119" w:rsidP="005C5D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РЕСПУБЛИКЕ АЛТАЙ </w:t>
            </w:r>
          </w:p>
          <w:p w:rsidR="00B46119" w:rsidRDefault="00B46119" w:rsidP="005C5D65">
            <w:pPr>
              <w:jc w:val="center"/>
              <w:rPr>
                <w:sz w:val="28"/>
                <w:szCs w:val="28"/>
              </w:rPr>
            </w:pPr>
          </w:p>
          <w:p w:rsidR="00B46119" w:rsidRDefault="00B46119" w:rsidP="005C5D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ПРАВОВОЕ ПРОСВЕЩЕНИЕ НАСЕЛЕНИЯ</w:t>
            </w:r>
          </w:p>
          <w:p w:rsidR="00904D83" w:rsidRDefault="00904D83" w:rsidP="005C5D65">
            <w:pPr>
              <w:jc w:val="center"/>
              <w:rPr>
                <w:sz w:val="28"/>
                <w:szCs w:val="28"/>
              </w:rPr>
            </w:pPr>
          </w:p>
          <w:p w:rsidR="00904D83" w:rsidRPr="007815C6" w:rsidRDefault="007815C6" w:rsidP="005C5D65">
            <w:pPr>
              <w:jc w:val="center"/>
              <w:rPr>
                <w:sz w:val="28"/>
                <w:szCs w:val="28"/>
              </w:rPr>
            </w:pPr>
            <w:r w:rsidRPr="007815C6">
              <w:rPr>
                <w:sz w:val="28"/>
                <w:szCs w:val="28"/>
              </w:rPr>
              <w:t>ДОБРОВОЛЬЧЕСТВ</w:t>
            </w:r>
            <w:r>
              <w:rPr>
                <w:sz w:val="28"/>
                <w:szCs w:val="28"/>
              </w:rPr>
              <w:t>О</w:t>
            </w:r>
            <w:r w:rsidRPr="007815C6">
              <w:rPr>
                <w:sz w:val="28"/>
                <w:szCs w:val="28"/>
              </w:rPr>
              <w:t xml:space="preserve"> (ВОЛОНТЕРСТВ</w:t>
            </w:r>
            <w:r>
              <w:rPr>
                <w:sz w:val="28"/>
                <w:szCs w:val="28"/>
              </w:rPr>
              <w:t>О</w:t>
            </w:r>
            <w:r w:rsidRPr="007815C6">
              <w:rPr>
                <w:sz w:val="28"/>
                <w:szCs w:val="28"/>
              </w:rPr>
              <w:t>) В РОССИЙСКОЙ ФЕДЕРАЦИИ</w:t>
            </w:r>
          </w:p>
          <w:p w:rsidR="00B46119" w:rsidRPr="00155310" w:rsidRDefault="00B46119" w:rsidP="005C5D65">
            <w:pPr>
              <w:jc w:val="center"/>
              <w:rPr>
                <w:sz w:val="28"/>
                <w:szCs w:val="28"/>
              </w:rPr>
            </w:pPr>
          </w:p>
          <w:p w:rsidR="00186830" w:rsidRPr="00A264B2" w:rsidRDefault="00186830" w:rsidP="00A264B2">
            <w:pPr>
              <w:ind w:firstLine="709"/>
              <w:jc w:val="both"/>
              <w:rPr>
                <w:sz w:val="28"/>
                <w:szCs w:val="28"/>
              </w:rPr>
            </w:pPr>
            <w:r w:rsidRPr="00415C62">
              <w:rPr>
                <w:sz w:val="28"/>
                <w:szCs w:val="28"/>
              </w:rPr>
              <w:t>Люди часто задумываются над вопросом: «Волонтер – кто это?» Но не все знают точный ответ</w:t>
            </w:r>
            <w:r w:rsidRPr="00A264B2">
              <w:rPr>
                <w:sz w:val="28"/>
                <w:szCs w:val="28"/>
              </w:rPr>
              <w:t xml:space="preserve">. Это доброволец, который занимается общественно полезным делом безвозмездно, ничего не требуя взамен. Сферы деятельности могут быть довольно разнообразны, но волонтер всегда несет добро, надежду и любовь. </w:t>
            </w:r>
          </w:p>
          <w:p w:rsidR="001068D3" w:rsidRPr="00A264B2" w:rsidRDefault="001068D3" w:rsidP="00A264B2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A264B2">
              <w:rPr>
                <w:sz w:val="28"/>
                <w:szCs w:val="28"/>
              </w:rPr>
              <w:t>Добровольчество (</w:t>
            </w:r>
            <w:proofErr w:type="spellStart"/>
            <w:r w:rsidRPr="00A264B2">
              <w:rPr>
                <w:sz w:val="28"/>
                <w:szCs w:val="28"/>
              </w:rPr>
              <w:t>волонтерство</w:t>
            </w:r>
            <w:proofErr w:type="spellEnd"/>
            <w:r w:rsidRPr="00A264B2">
              <w:rPr>
                <w:sz w:val="28"/>
                <w:szCs w:val="28"/>
              </w:rPr>
              <w:t>) объединяет людей, способствует развитию межличностных коммуникаций и формированию общечеловеческих ценностей.</w:t>
            </w:r>
          </w:p>
          <w:p w:rsidR="00A264B2" w:rsidRPr="00A264B2" w:rsidRDefault="00A264B2" w:rsidP="00A264B2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A264B2">
              <w:rPr>
                <w:iCs/>
                <w:sz w:val="28"/>
                <w:szCs w:val="28"/>
              </w:rPr>
              <w:t>Проведение в 2018 году в Российской Федерации Года добровольца (волонтера) установлено пунктом 1 Указа Президента Российской Федерации от 06.12.2017 № 583 «О проведении в Российской Федерации года добровольца (волонтера)» (далее - Указ № 583).</w:t>
            </w:r>
          </w:p>
          <w:p w:rsidR="00155310" w:rsidRPr="00A264B2" w:rsidRDefault="00155310" w:rsidP="00A264B2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bookmarkStart w:id="0" w:name="sub_102"/>
            <w:r w:rsidRPr="00A264B2">
              <w:rPr>
                <w:sz w:val="28"/>
                <w:szCs w:val="28"/>
              </w:rPr>
              <w:t>На федеральном уровне основополагающим нормативным правовым актом в области добровольчества (</w:t>
            </w:r>
            <w:proofErr w:type="spellStart"/>
            <w:r w:rsidRPr="00A264B2">
              <w:rPr>
                <w:sz w:val="28"/>
                <w:szCs w:val="28"/>
              </w:rPr>
              <w:t>волонтерства</w:t>
            </w:r>
            <w:proofErr w:type="spellEnd"/>
            <w:r w:rsidRPr="00A264B2">
              <w:rPr>
                <w:sz w:val="28"/>
                <w:szCs w:val="28"/>
              </w:rPr>
              <w:t>) является Федеральный закон от 11.08.1995 № 135-ФЗ «О благотворительной деятельности и добровольчестве (</w:t>
            </w:r>
            <w:proofErr w:type="spellStart"/>
            <w:r w:rsidRPr="00A264B2">
              <w:rPr>
                <w:sz w:val="28"/>
                <w:szCs w:val="28"/>
              </w:rPr>
              <w:t>волонтерстве</w:t>
            </w:r>
            <w:proofErr w:type="spellEnd"/>
            <w:r w:rsidRPr="00A264B2">
              <w:rPr>
                <w:sz w:val="28"/>
                <w:szCs w:val="28"/>
              </w:rPr>
              <w:t>)» (далее – Федеральный закон № 135-ФЗ)</w:t>
            </w:r>
            <w:r w:rsidR="00415C62" w:rsidRPr="00A264B2">
              <w:rPr>
                <w:sz w:val="28"/>
                <w:szCs w:val="28"/>
              </w:rPr>
              <w:t>, который в</w:t>
            </w:r>
            <w:r w:rsidR="00D33C56" w:rsidRPr="00A264B2">
              <w:rPr>
                <w:sz w:val="28"/>
                <w:szCs w:val="28"/>
              </w:rPr>
              <w:t>о исполнение Указа № 583</w:t>
            </w:r>
            <w:r w:rsidR="00415C62" w:rsidRPr="00A264B2">
              <w:rPr>
                <w:sz w:val="28"/>
                <w:szCs w:val="28"/>
              </w:rPr>
              <w:t xml:space="preserve"> </w:t>
            </w:r>
            <w:r w:rsidR="00D33C56" w:rsidRPr="00A264B2">
              <w:rPr>
                <w:sz w:val="28"/>
                <w:szCs w:val="28"/>
              </w:rPr>
              <w:t xml:space="preserve">дважды </w:t>
            </w:r>
            <w:r w:rsidR="00415C62" w:rsidRPr="00A264B2">
              <w:rPr>
                <w:sz w:val="28"/>
                <w:szCs w:val="28"/>
              </w:rPr>
              <w:t xml:space="preserve">претерпел изменения </w:t>
            </w:r>
            <w:r w:rsidR="00D33C56" w:rsidRPr="00A264B2">
              <w:rPr>
                <w:sz w:val="28"/>
                <w:szCs w:val="28"/>
              </w:rPr>
              <w:t xml:space="preserve">(от 05.02.2018 № 15-ФЗ и от 18.12.2018 № 469-ФЗ) </w:t>
            </w:r>
            <w:r w:rsidR="00415C62" w:rsidRPr="00A264B2">
              <w:rPr>
                <w:sz w:val="28"/>
                <w:szCs w:val="28"/>
              </w:rPr>
              <w:t xml:space="preserve">в целях совершенствования некоторых правовых положений. </w:t>
            </w:r>
          </w:p>
          <w:bookmarkEnd w:id="0"/>
          <w:p w:rsidR="00A264B2" w:rsidRPr="00A264B2" w:rsidRDefault="00A264B2" w:rsidP="00904D83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A264B2">
              <w:rPr>
                <w:sz w:val="28"/>
                <w:szCs w:val="28"/>
              </w:rPr>
              <w:lastRenderedPageBreak/>
              <w:t>П</w:t>
            </w:r>
            <w:r w:rsidR="00904D83" w:rsidRPr="00A264B2">
              <w:rPr>
                <w:sz w:val="28"/>
                <w:szCs w:val="28"/>
              </w:rPr>
              <w:t>онятие</w:t>
            </w:r>
            <w:r w:rsidR="00ED0538" w:rsidRPr="00A264B2">
              <w:rPr>
                <w:sz w:val="28"/>
                <w:szCs w:val="28"/>
              </w:rPr>
              <w:t xml:space="preserve"> «</w:t>
            </w:r>
            <w:r w:rsidR="00904D83" w:rsidRPr="00A264B2">
              <w:rPr>
                <w:sz w:val="28"/>
                <w:szCs w:val="28"/>
              </w:rPr>
              <w:t>участники добровольческой (волонтерской) деятельности</w:t>
            </w:r>
            <w:r w:rsidR="00ED0538" w:rsidRPr="00A264B2">
              <w:rPr>
                <w:sz w:val="28"/>
                <w:szCs w:val="28"/>
              </w:rPr>
              <w:t>»</w:t>
            </w:r>
            <w:r w:rsidR="00904D83" w:rsidRPr="00A264B2">
              <w:rPr>
                <w:sz w:val="28"/>
                <w:szCs w:val="28"/>
              </w:rPr>
              <w:t>, а также определен</w:t>
            </w:r>
            <w:r w:rsidRPr="00A264B2">
              <w:rPr>
                <w:sz w:val="28"/>
                <w:szCs w:val="28"/>
              </w:rPr>
              <w:t>ие субъектов этой деятельности  определены в статье 5 Федерального закона № 135-ФЗ.</w:t>
            </w:r>
          </w:p>
          <w:p w:rsidR="00904D83" w:rsidRPr="00A264B2" w:rsidRDefault="00A264B2" w:rsidP="00904D83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A264B2">
              <w:rPr>
                <w:sz w:val="28"/>
                <w:szCs w:val="28"/>
              </w:rPr>
              <w:t>Так, у</w:t>
            </w:r>
            <w:r w:rsidR="00904D83" w:rsidRPr="00A264B2">
              <w:rPr>
                <w:sz w:val="28"/>
                <w:szCs w:val="28"/>
              </w:rPr>
              <w:t>частниками волонтерской деятельности являются:</w:t>
            </w:r>
          </w:p>
          <w:p w:rsidR="00904D83" w:rsidRPr="00A264B2" w:rsidRDefault="00A264B2" w:rsidP="00904D83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A264B2">
              <w:rPr>
                <w:sz w:val="28"/>
                <w:szCs w:val="28"/>
              </w:rPr>
              <w:t>- добровольцы (волонтеры)</w:t>
            </w:r>
            <w:r w:rsidR="00904D83" w:rsidRPr="00A264B2">
              <w:rPr>
                <w:sz w:val="28"/>
                <w:szCs w:val="28"/>
              </w:rPr>
              <w:t>;</w:t>
            </w:r>
          </w:p>
          <w:p w:rsidR="00904D83" w:rsidRPr="00A264B2" w:rsidRDefault="00904D83" w:rsidP="00904D83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A264B2">
              <w:rPr>
                <w:sz w:val="28"/>
                <w:szCs w:val="28"/>
              </w:rPr>
              <w:t>- организаторы добровольческой (волонтерской) деятельности;</w:t>
            </w:r>
          </w:p>
          <w:p w:rsidR="00904D83" w:rsidRPr="00A264B2" w:rsidRDefault="00904D83" w:rsidP="00904D83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A264B2">
              <w:rPr>
                <w:sz w:val="28"/>
                <w:szCs w:val="28"/>
              </w:rPr>
              <w:t>- добровольческие (волонтерские) организации.</w:t>
            </w:r>
          </w:p>
          <w:p w:rsidR="00904D83" w:rsidRPr="00A264B2" w:rsidRDefault="00904D83" w:rsidP="00904D83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A264B2">
              <w:rPr>
                <w:sz w:val="28"/>
                <w:szCs w:val="28"/>
              </w:rPr>
              <w:t>Добровольцы (волонтеры) - это физические лица, осуществляющие добровольческую (волонтерскую) деятельность в целях, указанных в</w:t>
            </w:r>
            <w:r w:rsidR="00ED0538" w:rsidRPr="00A264B2">
              <w:rPr>
                <w:sz w:val="28"/>
                <w:szCs w:val="28"/>
              </w:rPr>
              <w:t xml:space="preserve"> пункте 1 статьи 2 Федерального закона №</w:t>
            </w:r>
            <w:r w:rsidRPr="00A264B2">
              <w:rPr>
                <w:sz w:val="28"/>
                <w:szCs w:val="28"/>
              </w:rPr>
              <w:t> 135-ФЗ, или в иных общественно полезных целях.</w:t>
            </w:r>
          </w:p>
          <w:p w:rsidR="00904D83" w:rsidRPr="00A264B2" w:rsidRDefault="00904D83" w:rsidP="00904D83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A264B2">
              <w:rPr>
                <w:sz w:val="28"/>
                <w:szCs w:val="28"/>
              </w:rPr>
              <w:t>Организаторы добровольческой (волонтерской) деятельности - некоммерческие организации и физические лица, которые привлекают на постоянной или временной основе волонтеров к осуществлению добровольческой (волонтерской) деятельности и осуществляют руководство их деятельностью. Государственные органы и органы местного самоуправления вправе привлекать волонтеров к осуществлению добровольческой (волонтерской) деятельности.</w:t>
            </w:r>
          </w:p>
          <w:p w:rsidR="00146D5D" w:rsidRPr="00A264B2" w:rsidRDefault="00904D83" w:rsidP="00146D5D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proofErr w:type="gramStart"/>
            <w:r w:rsidRPr="00A264B2">
              <w:rPr>
                <w:sz w:val="28"/>
                <w:szCs w:val="28"/>
              </w:rPr>
              <w:t>Добровольческая (волонтерская) организация - некоммерческая организация в форме общественной организации, общественного движения, общественного учреждения, религиозной организации, ассоциации (союза), фонда или автономной некоммерческой организации, которая осуществляет деятельность в целях, указанных в</w:t>
            </w:r>
            <w:r w:rsidR="00ED0538" w:rsidRPr="00A264B2">
              <w:rPr>
                <w:sz w:val="28"/>
                <w:szCs w:val="28"/>
              </w:rPr>
              <w:t xml:space="preserve"> пункте 1 статьи 2</w:t>
            </w:r>
            <w:r w:rsidRPr="00A264B2">
              <w:rPr>
                <w:sz w:val="28"/>
                <w:szCs w:val="28"/>
              </w:rPr>
              <w:t xml:space="preserve"> Федерального закона </w:t>
            </w:r>
            <w:r w:rsidR="00ED0538" w:rsidRPr="00A264B2">
              <w:rPr>
                <w:sz w:val="28"/>
                <w:szCs w:val="28"/>
              </w:rPr>
              <w:t>№</w:t>
            </w:r>
            <w:r w:rsidRPr="00A264B2">
              <w:rPr>
                <w:sz w:val="28"/>
                <w:szCs w:val="28"/>
              </w:rPr>
              <w:t> 135-ФЗ, привлекает на постоянной или временной основе волонтеров к осуществлению добровольческой (волонтерской) деятельности и осуществляет руководство их деятельностью.</w:t>
            </w:r>
            <w:proofErr w:type="gramEnd"/>
          </w:p>
          <w:p w:rsidR="00904D83" w:rsidRPr="00A264B2" w:rsidRDefault="00904D83" w:rsidP="00904D83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A264B2">
              <w:rPr>
                <w:sz w:val="28"/>
                <w:szCs w:val="28"/>
              </w:rPr>
              <w:t xml:space="preserve">Права и обязанности волонтера урегулированы </w:t>
            </w:r>
            <w:r w:rsidR="00146D5D" w:rsidRPr="00A264B2">
              <w:rPr>
                <w:sz w:val="28"/>
                <w:szCs w:val="28"/>
              </w:rPr>
              <w:t>статьей 17.1 Федерального закона №</w:t>
            </w:r>
            <w:r w:rsidRPr="00A264B2">
              <w:rPr>
                <w:sz w:val="28"/>
                <w:szCs w:val="28"/>
              </w:rPr>
              <w:t> 135-ФЗ</w:t>
            </w:r>
            <w:r w:rsidR="00146D5D" w:rsidRPr="00A264B2">
              <w:rPr>
                <w:sz w:val="28"/>
                <w:szCs w:val="28"/>
              </w:rPr>
              <w:t xml:space="preserve"> и заключаются в следующем</w:t>
            </w:r>
            <w:r w:rsidRPr="00A264B2">
              <w:rPr>
                <w:sz w:val="28"/>
                <w:szCs w:val="28"/>
              </w:rPr>
              <w:t>.</w:t>
            </w:r>
          </w:p>
          <w:p w:rsidR="00146D5D" w:rsidRPr="00A264B2" w:rsidRDefault="00146D5D" w:rsidP="00146D5D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A264B2">
              <w:rPr>
                <w:bCs/>
                <w:sz w:val="28"/>
                <w:szCs w:val="28"/>
              </w:rPr>
              <w:t>В соответствии с пунктом 1 статьи 17.1</w:t>
            </w:r>
            <w:bookmarkStart w:id="1" w:name="sub_1711"/>
            <w:r w:rsidRPr="00A264B2">
              <w:rPr>
                <w:bCs/>
                <w:sz w:val="28"/>
                <w:szCs w:val="28"/>
              </w:rPr>
              <w:t xml:space="preserve"> </w:t>
            </w:r>
            <w:r w:rsidRPr="00A264B2">
              <w:rPr>
                <w:sz w:val="28"/>
                <w:szCs w:val="28"/>
              </w:rPr>
              <w:t>Федерального закона № 135-ФЗ</w:t>
            </w:r>
            <w:r w:rsidRPr="00A264B2">
              <w:rPr>
                <w:bCs/>
                <w:sz w:val="28"/>
                <w:szCs w:val="28"/>
              </w:rPr>
              <w:t xml:space="preserve"> </w:t>
            </w:r>
            <w:r w:rsidRPr="00A264B2">
              <w:rPr>
                <w:b/>
                <w:bCs/>
                <w:i/>
                <w:sz w:val="28"/>
                <w:szCs w:val="28"/>
              </w:rPr>
              <w:t>д</w:t>
            </w:r>
            <w:r w:rsidRPr="00A264B2">
              <w:rPr>
                <w:b/>
                <w:i/>
                <w:sz w:val="28"/>
                <w:szCs w:val="28"/>
              </w:rPr>
              <w:t>оброволец (волонтер) имеет право</w:t>
            </w:r>
            <w:r w:rsidRPr="00A264B2">
              <w:rPr>
                <w:sz w:val="28"/>
                <w:szCs w:val="28"/>
              </w:rPr>
              <w:t>:</w:t>
            </w:r>
          </w:p>
          <w:p w:rsidR="00146D5D" w:rsidRPr="00A264B2" w:rsidRDefault="00146D5D" w:rsidP="00146D5D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bookmarkStart w:id="2" w:name="sub_17111"/>
            <w:bookmarkEnd w:id="1"/>
            <w:r w:rsidRPr="00A264B2">
              <w:rPr>
                <w:sz w:val="28"/>
                <w:szCs w:val="28"/>
              </w:rPr>
              <w:t>1) осуществлять свою деятельность индивидуально, под руководством организатора добровольческой (волонтерской) деятельности, в составе добровольческой (волонтерской) организации;</w:t>
            </w:r>
          </w:p>
          <w:p w:rsidR="00146D5D" w:rsidRPr="00A264B2" w:rsidRDefault="00146D5D" w:rsidP="00146D5D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bookmarkStart w:id="3" w:name="sub_17112"/>
            <w:bookmarkEnd w:id="2"/>
            <w:proofErr w:type="gramStart"/>
            <w:r w:rsidRPr="00A264B2">
              <w:rPr>
                <w:sz w:val="28"/>
                <w:szCs w:val="28"/>
              </w:rPr>
              <w:t>2) получать от организатора добровольческой (волонтерской) деятельности, добровольческой (волонтерской) организации информацию о целях, задачах и содержании осуществляемой им добровольческой (волонтерской) деятельности, а также информацию об организаторе добровольческой (волонтерской) деятельности, добровольческой (волонтерской) организации;</w:t>
            </w:r>
            <w:proofErr w:type="gramEnd"/>
          </w:p>
          <w:p w:rsidR="00146D5D" w:rsidRPr="00A264B2" w:rsidRDefault="00146D5D" w:rsidP="00146D5D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bookmarkStart w:id="4" w:name="sub_17113"/>
            <w:bookmarkEnd w:id="3"/>
            <w:r w:rsidRPr="00A264B2">
              <w:rPr>
                <w:sz w:val="28"/>
                <w:szCs w:val="28"/>
              </w:rPr>
              <w:t>3) получать в случаях и порядке, которые предусмотрены законодательством Российской Федерации или договором, заключенным с организатором добровольческой (волонтерской) деятельности, добровольческой (волонтерской) организацией:</w:t>
            </w:r>
          </w:p>
          <w:bookmarkEnd w:id="4"/>
          <w:p w:rsidR="00C3524C" w:rsidRPr="00A264B2" w:rsidRDefault="00C3524C" w:rsidP="00146D5D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A264B2">
              <w:rPr>
                <w:sz w:val="28"/>
                <w:szCs w:val="28"/>
              </w:rPr>
              <w:t xml:space="preserve">- </w:t>
            </w:r>
            <w:r w:rsidR="00146D5D" w:rsidRPr="00A264B2">
              <w:rPr>
                <w:sz w:val="28"/>
                <w:szCs w:val="28"/>
              </w:rPr>
              <w:t>поддержку в форме предоставления ему питания, форменной и специальной одежды, оборудования, средств индивидуальной защиты, помещения во временное пользование, оплаты проезда до места назначения и обратно, уплаты страховых взносов на добровольное медицинское страхование добровольца (волонтера) либо на страхование его жизни или здоровья</w:t>
            </w:r>
            <w:r w:rsidRPr="00A264B2">
              <w:rPr>
                <w:sz w:val="28"/>
                <w:szCs w:val="28"/>
              </w:rPr>
              <w:t>;</w:t>
            </w:r>
            <w:r w:rsidR="00146D5D" w:rsidRPr="00A264B2">
              <w:rPr>
                <w:sz w:val="28"/>
                <w:szCs w:val="28"/>
              </w:rPr>
              <w:t xml:space="preserve"> </w:t>
            </w:r>
          </w:p>
          <w:p w:rsidR="00146D5D" w:rsidRPr="00A264B2" w:rsidRDefault="00C3524C" w:rsidP="00146D5D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A264B2">
              <w:rPr>
                <w:sz w:val="28"/>
                <w:szCs w:val="28"/>
              </w:rPr>
              <w:lastRenderedPageBreak/>
              <w:t xml:space="preserve">- </w:t>
            </w:r>
            <w:r w:rsidR="00146D5D" w:rsidRPr="00A264B2">
              <w:rPr>
                <w:sz w:val="28"/>
                <w:szCs w:val="28"/>
              </w:rPr>
              <w:t>психологическую помощь, содействие в психологической реабилитации;</w:t>
            </w:r>
          </w:p>
          <w:p w:rsidR="00146D5D" w:rsidRPr="00A264B2" w:rsidRDefault="00C3524C" w:rsidP="00146D5D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A264B2">
              <w:rPr>
                <w:sz w:val="28"/>
                <w:szCs w:val="28"/>
              </w:rPr>
              <w:t xml:space="preserve">- </w:t>
            </w:r>
            <w:r w:rsidR="00146D5D" w:rsidRPr="00A264B2">
              <w:rPr>
                <w:sz w:val="28"/>
                <w:szCs w:val="28"/>
              </w:rPr>
              <w:t>возмещение вреда жизни и здоровью, понесенного при осуществлении им добровольческой (волонтерской) деятельности;</w:t>
            </w:r>
          </w:p>
          <w:p w:rsidR="00146D5D" w:rsidRPr="00A264B2" w:rsidRDefault="00146D5D" w:rsidP="00146D5D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bookmarkStart w:id="5" w:name="sub_17114"/>
            <w:r w:rsidRPr="00A264B2">
              <w:rPr>
                <w:sz w:val="28"/>
                <w:szCs w:val="28"/>
              </w:rPr>
              <w:t>4) получать от организатора добровольческой (волонтерской) деятельности, добровольческой (волонтерской) организации информационную, консультационную и методическую поддержку в объемах и формах, которые установлены указанными организациями;</w:t>
            </w:r>
          </w:p>
          <w:p w:rsidR="00146D5D" w:rsidRPr="00A264B2" w:rsidRDefault="00146D5D" w:rsidP="00146D5D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bookmarkStart w:id="6" w:name="sub_17115"/>
            <w:bookmarkEnd w:id="5"/>
            <w:r w:rsidRPr="00A264B2">
              <w:rPr>
                <w:sz w:val="28"/>
                <w:szCs w:val="28"/>
              </w:rPr>
              <w:t>5) получать поощрение и награждение за добровольный труд, в том числе в рамках федеральных, региональных и муниципальных конкурсов и программ.</w:t>
            </w:r>
          </w:p>
          <w:p w:rsidR="00146D5D" w:rsidRPr="00A264B2" w:rsidRDefault="00146D5D" w:rsidP="00904D83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bookmarkStart w:id="7" w:name="sub_1712"/>
            <w:bookmarkEnd w:id="6"/>
            <w:r w:rsidRPr="00A264B2">
              <w:rPr>
                <w:sz w:val="28"/>
                <w:szCs w:val="28"/>
              </w:rPr>
              <w:t xml:space="preserve">Пунктом 2 статьи 17.1 Федерального закона № 135-ФЗ </w:t>
            </w:r>
            <w:r w:rsidR="00FD0723" w:rsidRPr="00A264B2">
              <w:rPr>
                <w:sz w:val="28"/>
                <w:szCs w:val="28"/>
              </w:rPr>
              <w:t>п</w:t>
            </w:r>
            <w:r w:rsidRPr="00A264B2">
              <w:rPr>
                <w:sz w:val="28"/>
                <w:szCs w:val="28"/>
              </w:rPr>
              <w:t xml:space="preserve">омимо прав, предусмотренных </w:t>
            </w:r>
            <w:hyperlink w:anchor="sub_1711" w:history="1">
              <w:r w:rsidRPr="00A264B2">
                <w:rPr>
                  <w:sz w:val="28"/>
                  <w:szCs w:val="28"/>
                </w:rPr>
                <w:t>пунктом 1</w:t>
              </w:r>
            </w:hyperlink>
            <w:r w:rsidRPr="00A264B2">
              <w:rPr>
                <w:sz w:val="28"/>
                <w:szCs w:val="28"/>
              </w:rPr>
              <w:t xml:space="preserve"> настоящей статьи,</w:t>
            </w:r>
            <w:r w:rsidR="00FD0723" w:rsidRPr="00A264B2">
              <w:rPr>
                <w:sz w:val="28"/>
                <w:szCs w:val="28"/>
              </w:rPr>
              <w:t xml:space="preserve"> установлено, что </w:t>
            </w:r>
            <w:r w:rsidRPr="00A264B2">
              <w:rPr>
                <w:sz w:val="28"/>
                <w:szCs w:val="28"/>
              </w:rPr>
              <w:t>доброволец (волонтер) имеет также иные права, предусмотренные законодательством Российской Федерации.</w:t>
            </w:r>
            <w:bookmarkEnd w:id="7"/>
          </w:p>
          <w:p w:rsidR="00FD0723" w:rsidRPr="00A264B2" w:rsidRDefault="00FD0723" w:rsidP="00FD0723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bookmarkStart w:id="8" w:name="sub_1713"/>
            <w:r w:rsidRPr="00A264B2">
              <w:rPr>
                <w:sz w:val="28"/>
                <w:szCs w:val="28"/>
              </w:rPr>
              <w:t xml:space="preserve">Согласно </w:t>
            </w:r>
            <w:r w:rsidR="00C01CE9" w:rsidRPr="00A264B2">
              <w:rPr>
                <w:sz w:val="28"/>
                <w:szCs w:val="28"/>
              </w:rPr>
              <w:t xml:space="preserve">положениям </w:t>
            </w:r>
            <w:r w:rsidRPr="00A264B2">
              <w:rPr>
                <w:sz w:val="28"/>
                <w:szCs w:val="28"/>
              </w:rPr>
              <w:t>пункт</w:t>
            </w:r>
            <w:r w:rsidR="00C01CE9" w:rsidRPr="00A264B2">
              <w:rPr>
                <w:sz w:val="28"/>
                <w:szCs w:val="28"/>
              </w:rPr>
              <w:t>а</w:t>
            </w:r>
            <w:r w:rsidRPr="00A264B2">
              <w:rPr>
                <w:sz w:val="28"/>
                <w:szCs w:val="28"/>
              </w:rPr>
              <w:t xml:space="preserve"> 3 статьи 17.1 Федерального закона № 135-ФЗ </w:t>
            </w:r>
            <w:r w:rsidRPr="00A264B2">
              <w:rPr>
                <w:b/>
                <w:i/>
                <w:sz w:val="28"/>
                <w:szCs w:val="28"/>
              </w:rPr>
              <w:t>доброволец (волонтер)</w:t>
            </w:r>
            <w:r w:rsidR="00C01CE9" w:rsidRPr="00A264B2">
              <w:rPr>
                <w:b/>
                <w:i/>
                <w:sz w:val="28"/>
                <w:szCs w:val="28"/>
              </w:rPr>
              <w:t xml:space="preserve"> </w:t>
            </w:r>
            <w:r w:rsidRPr="00A264B2">
              <w:rPr>
                <w:b/>
                <w:i/>
                <w:sz w:val="28"/>
                <w:szCs w:val="28"/>
              </w:rPr>
              <w:t>обязан </w:t>
            </w:r>
            <w:r w:rsidRPr="00A264B2">
              <w:rPr>
                <w:sz w:val="28"/>
                <w:szCs w:val="28"/>
              </w:rPr>
              <w:t>не разглашать ставшие им известными в ходе осуществления добровольческой (волонтерской) деятельности сведения, составляющие специально охраняемую законом тайну.</w:t>
            </w:r>
          </w:p>
          <w:p w:rsidR="00FD0723" w:rsidRPr="00FD0723" w:rsidRDefault="00FD0723" w:rsidP="00FD0723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bookmarkStart w:id="9" w:name="sub_1714"/>
            <w:bookmarkEnd w:id="8"/>
            <w:r w:rsidRPr="00A264B2">
              <w:rPr>
                <w:sz w:val="28"/>
                <w:szCs w:val="28"/>
              </w:rPr>
              <w:t>Условия осуществления добровольцем (волонтером) бла</w:t>
            </w:r>
            <w:r w:rsidRPr="00FD0723">
              <w:rPr>
                <w:sz w:val="28"/>
                <w:szCs w:val="28"/>
              </w:rPr>
              <w:t xml:space="preserve">готворительной деятельности от своего имени могут быть закреплены в гражданско-правовом договоре, который заключается между добровольцем (волонтером) и </w:t>
            </w:r>
            <w:proofErr w:type="spellStart"/>
            <w:r w:rsidRPr="00FD0723">
              <w:rPr>
                <w:sz w:val="28"/>
                <w:szCs w:val="28"/>
              </w:rPr>
              <w:t>благополучателем</w:t>
            </w:r>
            <w:proofErr w:type="spellEnd"/>
            <w:r w:rsidRPr="00FD0723">
              <w:rPr>
                <w:sz w:val="28"/>
                <w:szCs w:val="28"/>
              </w:rPr>
              <w:t xml:space="preserve"> и предметом которого являются безвозмездное выполнение добровольцем (волонтером) работ и (или) оказание им услуг</w:t>
            </w:r>
            <w:bookmarkStart w:id="10" w:name="sub_1715"/>
            <w:bookmarkEnd w:id="9"/>
            <w:r w:rsidRPr="00FD0723">
              <w:rPr>
                <w:sz w:val="28"/>
                <w:szCs w:val="28"/>
              </w:rPr>
              <w:t>, что предусмотрено пунктом 4 статьи 17.1 Федерального закона № 135-ФЗ.</w:t>
            </w:r>
          </w:p>
          <w:bookmarkEnd w:id="10"/>
          <w:p w:rsidR="00904D83" w:rsidRPr="00A26EAC" w:rsidRDefault="00904D83" w:rsidP="00904D83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A26EAC">
              <w:rPr>
                <w:sz w:val="28"/>
                <w:szCs w:val="28"/>
              </w:rPr>
              <w:t xml:space="preserve">В </w:t>
            </w:r>
            <w:hyperlink r:id="rId9" w:history="1">
              <w:r w:rsidRPr="00A26EAC">
                <w:rPr>
                  <w:sz w:val="28"/>
                  <w:szCs w:val="28"/>
                </w:rPr>
                <w:t>статье 17.2</w:t>
              </w:r>
            </w:hyperlink>
            <w:r w:rsidRPr="00A26EAC">
              <w:rPr>
                <w:sz w:val="28"/>
                <w:szCs w:val="28"/>
              </w:rPr>
              <w:t xml:space="preserve"> Федерального закона </w:t>
            </w:r>
            <w:r w:rsidR="00FD0723" w:rsidRPr="00A26EAC">
              <w:rPr>
                <w:sz w:val="28"/>
                <w:szCs w:val="28"/>
              </w:rPr>
              <w:t>№</w:t>
            </w:r>
            <w:r w:rsidRPr="00A26EAC">
              <w:rPr>
                <w:sz w:val="28"/>
                <w:szCs w:val="28"/>
              </w:rPr>
              <w:t> 135-ФЗ установлены права, которые имеют организаторы добровольческой деятельности и добровольческие организации при осуществлении своей деятельности:</w:t>
            </w:r>
          </w:p>
          <w:p w:rsidR="00904D83" w:rsidRPr="00A26EAC" w:rsidRDefault="00904D83" w:rsidP="00904D83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A26EAC">
              <w:rPr>
                <w:sz w:val="28"/>
                <w:szCs w:val="28"/>
              </w:rPr>
              <w:t>- получать поддержку органов государственной власти и органов местного самоуправления в соответствии с законодательством Р</w:t>
            </w:r>
            <w:r w:rsidR="00FD0723" w:rsidRPr="00A26EAC">
              <w:rPr>
                <w:sz w:val="28"/>
                <w:szCs w:val="28"/>
              </w:rPr>
              <w:t xml:space="preserve">оссийской </w:t>
            </w:r>
            <w:r w:rsidRPr="00A26EAC">
              <w:rPr>
                <w:sz w:val="28"/>
                <w:szCs w:val="28"/>
              </w:rPr>
              <w:t>Ф</w:t>
            </w:r>
            <w:r w:rsidR="00FD0723" w:rsidRPr="00A26EAC">
              <w:rPr>
                <w:sz w:val="28"/>
                <w:szCs w:val="28"/>
              </w:rPr>
              <w:t>едерации</w:t>
            </w:r>
            <w:r w:rsidRPr="00A26EAC">
              <w:rPr>
                <w:sz w:val="28"/>
                <w:szCs w:val="28"/>
              </w:rPr>
              <w:t>; осуществлять взаимодействие с органами государственной власти и органами местного самоуправления, государственными и муниципальными учреждениями и иными организациями в порядке, установленном законодательством Р</w:t>
            </w:r>
            <w:r w:rsidR="00FD0723" w:rsidRPr="00A26EAC">
              <w:rPr>
                <w:sz w:val="28"/>
                <w:szCs w:val="28"/>
              </w:rPr>
              <w:t xml:space="preserve">оссийской </w:t>
            </w:r>
            <w:r w:rsidRPr="00A26EAC">
              <w:rPr>
                <w:sz w:val="28"/>
                <w:szCs w:val="28"/>
              </w:rPr>
              <w:t>Ф</w:t>
            </w:r>
            <w:r w:rsidR="00FD0723" w:rsidRPr="00A26EAC">
              <w:rPr>
                <w:sz w:val="28"/>
                <w:szCs w:val="28"/>
              </w:rPr>
              <w:t>едерации</w:t>
            </w:r>
            <w:r w:rsidRPr="00A26EAC">
              <w:rPr>
                <w:sz w:val="28"/>
                <w:szCs w:val="28"/>
              </w:rPr>
              <w:t>;</w:t>
            </w:r>
          </w:p>
          <w:p w:rsidR="00904D83" w:rsidRPr="00A26EAC" w:rsidRDefault="00904D83" w:rsidP="00904D83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A26EAC">
              <w:rPr>
                <w:sz w:val="28"/>
                <w:szCs w:val="28"/>
              </w:rPr>
              <w:t>- информировать, в том числе совместно с заинтересованными организациями, граждан о возможностях участия в добровольческой деятельности;</w:t>
            </w:r>
          </w:p>
          <w:p w:rsidR="00904D83" w:rsidRPr="00A26EAC" w:rsidRDefault="00904D83" w:rsidP="00904D83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A26EAC">
              <w:rPr>
                <w:sz w:val="28"/>
                <w:szCs w:val="28"/>
              </w:rPr>
              <w:t xml:space="preserve">- участвовать в формировании и деятельности координационных и совещательных органов в сфере </w:t>
            </w:r>
            <w:proofErr w:type="spellStart"/>
            <w:r w:rsidRPr="00A26EAC">
              <w:rPr>
                <w:sz w:val="28"/>
                <w:szCs w:val="28"/>
              </w:rPr>
              <w:t>волонтерства</w:t>
            </w:r>
            <w:proofErr w:type="spellEnd"/>
            <w:r w:rsidRPr="00A26EAC">
              <w:rPr>
                <w:sz w:val="28"/>
                <w:szCs w:val="28"/>
              </w:rPr>
              <w:t>, создаваемых при органах государственной власти и органах местного самоуправления;</w:t>
            </w:r>
          </w:p>
          <w:p w:rsidR="00904D83" w:rsidRPr="00A26EAC" w:rsidRDefault="00904D83" w:rsidP="00904D83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A26EAC">
              <w:rPr>
                <w:sz w:val="28"/>
                <w:szCs w:val="28"/>
              </w:rPr>
              <w:t>- получать иную поддержку в случаях и порядке, которые предусмотрены законодательством Р</w:t>
            </w:r>
            <w:r w:rsidR="00FD0723" w:rsidRPr="00A26EAC">
              <w:rPr>
                <w:sz w:val="28"/>
                <w:szCs w:val="28"/>
              </w:rPr>
              <w:t xml:space="preserve">оссийской </w:t>
            </w:r>
            <w:r w:rsidRPr="00A26EAC">
              <w:rPr>
                <w:sz w:val="28"/>
                <w:szCs w:val="28"/>
              </w:rPr>
              <w:t>Ф</w:t>
            </w:r>
            <w:r w:rsidR="00FD0723" w:rsidRPr="00A26EAC">
              <w:rPr>
                <w:sz w:val="28"/>
                <w:szCs w:val="28"/>
              </w:rPr>
              <w:t>едерации</w:t>
            </w:r>
            <w:r w:rsidRPr="00A26EAC">
              <w:rPr>
                <w:sz w:val="28"/>
                <w:szCs w:val="28"/>
              </w:rPr>
              <w:t>.</w:t>
            </w:r>
          </w:p>
          <w:p w:rsidR="00C01CE9" w:rsidRPr="00C01CE9" w:rsidRDefault="00C01CE9" w:rsidP="00C01CE9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C01CE9">
              <w:rPr>
                <w:sz w:val="28"/>
                <w:szCs w:val="28"/>
              </w:rPr>
              <w:t>В соответствии с пунктом 3 статьи 17.3 Федерального закона № 135-ФЗ</w:t>
            </w:r>
            <w:bookmarkStart w:id="11" w:name="sub_1733"/>
            <w:r w:rsidRPr="00C01CE9">
              <w:rPr>
                <w:sz w:val="28"/>
                <w:szCs w:val="28"/>
              </w:rPr>
              <w:t xml:space="preserve"> органы государственной власти субъектов Российской Федерации осуществляют следующие полномочия в сфере добровольчества (</w:t>
            </w:r>
            <w:proofErr w:type="spellStart"/>
            <w:r w:rsidRPr="00C01CE9">
              <w:rPr>
                <w:sz w:val="28"/>
                <w:szCs w:val="28"/>
              </w:rPr>
              <w:t>волонтерства</w:t>
            </w:r>
            <w:proofErr w:type="spellEnd"/>
            <w:r w:rsidRPr="00C01CE9">
              <w:rPr>
                <w:sz w:val="28"/>
                <w:szCs w:val="28"/>
              </w:rPr>
              <w:t>):</w:t>
            </w:r>
          </w:p>
          <w:p w:rsidR="00C01CE9" w:rsidRPr="00C01CE9" w:rsidRDefault="00C01CE9" w:rsidP="00C01CE9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bookmarkStart w:id="12" w:name="sub_17331"/>
            <w:bookmarkEnd w:id="11"/>
            <w:r w:rsidRPr="00C01CE9">
              <w:rPr>
                <w:sz w:val="28"/>
                <w:szCs w:val="28"/>
              </w:rPr>
              <w:t>1) участие в реализации государственной политики в сфере добровольчества (</w:t>
            </w:r>
            <w:proofErr w:type="spellStart"/>
            <w:r w:rsidRPr="00C01CE9">
              <w:rPr>
                <w:sz w:val="28"/>
                <w:szCs w:val="28"/>
              </w:rPr>
              <w:t>волонтерства</w:t>
            </w:r>
            <w:proofErr w:type="spellEnd"/>
            <w:r w:rsidRPr="00C01CE9">
              <w:rPr>
                <w:sz w:val="28"/>
                <w:szCs w:val="28"/>
              </w:rPr>
              <w:t>);</w:t>
            </w:r>
          </w:p>
          <w:p w:rsidR="00C01CE9" w:rsidRPr="00C01CE9" w:rsidRDefault="00C01CE9" w:rsidP="00C01CE9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bookmarkStart w:id="13" w:name="sub_17332"/>
            <w:bookmarkEnd w:id="12"/>
            <w:r w:rsidRPr="00C01CE9">
              <w:rPr>
                <w:sz w:val="28"/>
                <w:szCs w:val="28"/>
              </w:rPr>
              <w:lastRenderedPageBreak/>
              <w:t>2) разработка и реализация государственных программ (подпрограмм) субъектов Российской Федерации, содержащих мероприятия, направленные на поддержку добровольчества (</w:t>
            </w:r>
            <w:proofErr w:type="spellStart"/>
            <w:r w:rsidRPr="00C01CE9">
              <w:rPr>
                <w:sz w:val="28"/>
                <w:szCs w:val="28"/>
              </w:rPr>
              <w:t>волонтерства</w:t>
            </w:r>
            <w:proofErr w:type="spellEnd"/>
            <w:r w:rsidRPr="00C01CE9">
              <w:rPr>
                <w:sz w:val="28"/>
                <w:szCs w:val="28"/>
              </w:rPr>
              <w:t>), с учетом национальных и региональных социально-экономических, экологических, культурных и других особенностей;</w:t>
            </w:r>
          </w:p>
          <w:p w:rsidR="00C01CE9" w:rsidRPr="00C01CE9" w:rsidRDefault="00C01CE9" w:rsidP="00C01CE9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bookmarkStart w:id="14" w:name="sub_17333"/>
            <w:bookmarkEnd w:id="13"/>
            <w:r w:rsidRPr="00C01CE9">
              <w:rPr>
                <w:sz w:val="28"/>
                <w:szCs w:val="28"/>
              </w:rPr>
              <w:t xml:space="preserve">3) утверждение </w:t>
            </w:r>
            <w:proofErr w:type="gramStart"/>
            <w:r w:rsidRPr="00C01CE9">
              <w:rPr>
                <w:sz w:val="28"/>
                <w:szCs w:val="28"/>
              </w:rPr>
              <w:t>порядка взаимодействия органов исполнительной власти субъектов Российской</w:t>
            </w:r>
            <w:proofErr w:type="gramEnd"/>
            <w:r w:rsidRPr="00C01CE9">
              <w:rPr>
                <w:sz w:val="28"/>
                <w:szCs w:val="28"/>
              </w:rPr>
              <w:t xml:space="preserve"> Федерации, подведомственных им государственных учреждений с организаторами добровольческой (волонтерской) деятельности, добровольческими (волонтерскими) организациями;</w:t>
            </w:r>
          </w:p>
          <w:p w:rsidR="00C01CE9" w:rsidRPr="00C01CE9" w:rsidRDefault="00C01CE9" w:rsidP="00C01CE9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bookmarkStart w:id="15" w:name="sub_17334"/>
            <w:bookmarkEnd w:id="14"/>
            <w:proofErr w:type="gramStart"/>
            <w:r w:rsidRPr="00C01CE9">
              <w:rPr>
                <w:sz w:val="28"/>
                <w:szCs w:val="28"/>
              </w:rPr>
              <w:t>4) оказание поддержки организаторам добровольческой (волонтерской) деятельности, добровольческим (волонтерским) организациям, в том числе в их взаимодействии с государственными и муниципальными учреждениями и иными организациями, социально ориентированным некоммерческим организациям, государственным и муниципальным учреждениям, обеспечивающим оказание организационной, информационной, методической и иной поддержки добровольцам (волонтерам), организаторам добровольческой (волонтерской) деятельности и добровольческим (волонтерским) организациям;</w:t>
            </w:r>
            <w:proofErr w:type="gramEnd"/>
          </w:p>
          <w:p w:rsidR="00C01CE9" w:rsidRPr="00C01CE9" w:rsidRDefault="00C01CE9" w:rsidP="00C01CE9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bookmarkStart w:id="16" w:name="sub_17335"/>
            <w:bookmarkEnd w:id="15"/>
            <w:r w:rsidRPr="00C01CE9">
              <w:rPr>
                <w:sz w:val="28"/>
                <w:szCs w:val="28"/>
              </w:rPr>
              <w:t>5)  популяризация добровольческой (волонтерской) деятельности;</w:t>
            </w:r>
          </w:p>
          <w:p w:rsidR="00C01CE9" w:rsidRPr="00C01CE9" w:rsidRDefault="00C01CE9" w:rsidP="00C01CE9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bookmarkStart w:id="17" w:name="sub_17336"/>
            <w:bookmarkEnd w:id="16"/>
            <w:r w:rsidRPr="00C01CE9">
              <w:rPr>
                <w:sz w:val="28"/>
                <w:szCs w:val="28"/>
              </w:rPr>
              <w:t>6) поддержка муниципальных программ (подпрограмм), содержащих мероприятия, направленные на поддержку добровольчества (</w:t>
            </w:r>
            <w:proofErr w:type="spellStart"/>
            <w:r w:rsidRPr="00C01CE9">
              <w:rPr>
                <w:sz w:val="28"/>
                <w:szCs w:val="28"/>
              </w:rPr>
              <w:t>волонтерства</w:t>
            </w:r>
            <w:proofErr w:type="spellEnd"/>
            <w:r w:rsidRPr="00C01CE9">
              <w:rPr>
                <w:sz w:val="28"/>
                <w:szCs w:val="28"/>
              </w:rPr>
              <w:t>);</w:t>
            </w:r>
          </w:p>
          <w:p w:rsidR="00C01CE9" w:rsidRPr="00C01CE9" w:rsidRDefault="00C01CE9" w:rsidP="00C01CE9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bookmarkStart w:id="18" w:name="sub_17337"/>
            <w:bookmarkEnd w:id="17"/>
            <w:r w:rsidRPr="00C01CE9">
              <w:rPr>
                <w:sz w:val="28"/>
                <w:szCs w:val="28"/>
              </w:rPr>
              <w:t>7) методическое обеспечение органов местного самоуправления и содействие им в разработке и реализации мер по развитию добровольчества (</w:t>
            </w:r>
            <w:proofErr w:type="spellStart"/>
            <w:r w:rsidRPr="00C01CE9">
              <w:rPr>
                <w:sz w:val="28"/>
                <w:szCs w:val="28"/>
              </w:rPr>
              <w:t>волонтерства</w:t>
            </w:r>
            <w:proofErr w:type="spellEnd"/>
            <w:r w:rsidRPr="00C01CE9">
              <w:rPr>
                <w:sz w:val="28"/>
                <w:szCs w:val="28"/>
              </w:rPr>
              <w:t>) на территориях муниципальных образований;</w:t>
            </w:r>
          </w:p>
          <w:p w:rsidR="00C01CE9" w:rsidRPr="00C01CE9" w:rsidRDefault="00C01CE9" w:rsidP="00C01CE9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bookmarkStart w:id="19" w:name="sub_17338"/>
            <w:bookmarkEnd w:id="18"/>
            <w:r w:rsidRPr="00C01CE9">
              <w:rPr>
                <w:sz w:val="28"/>
                <w:szCs w:val="28"/>
              </w:rPr>
              <w:t>8)  формирование координационных и совещательных органов в сфере добровольчества (</w:t>
            </w:r>
            <w:proofErr w:type="spellStart"/>
            <w:r w:rsidRPr="00C01CE9">
              <w:rPr>
                <w:sz w:val="28"/>
                <w:szCs w:val="28"/>
              </w:rPr>
              <w:t>волонтерства</w:t>
            </w:r>
            <w:proofErr w:type="spellEnd"/>
            <w:r w:rsidRPr="00C01CE9">
              <w:rPr>
                <w:sz w:val="28"/>
                <w:szCs w:val="28"/>
              </w:rPr>
              <w:t>), создаваемых при органах исполнительной власти субъектов Российской Федерации.</w:t>
            </w:r>
          </w:p>
          <w:bookmarkEnd w:id="19"/>
          <w:p w:rsidR="00C01CE9" w:rsidRPr="00C3524C" w:rsidRDefault="00937EBC" w:rsidP="00C01CE9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proofErr w:type="gramStart"/>
            <w:r w:rsidRPr="00C3524C">
              <w:rPr>
                <w:sz w:val="28"/>
                <w:szCs w:val="28"/>
              </w:rPr>
              <w:t>Во исполнение вышеперечисленных полномочий, а также согласно</w:t>
            </w:r>
            <w:r w:rsidR="00C01CE9" w:rsidRPr="00C3524C">
              <w:rPr>
                <w:sz w:val="28"/>
                <w:szCs w:val="28"/>
              </w:rPr>
              <w:t xml:space="preserve"> </w:t>
            </w:r>
            <w:r w:rsidR="0058576C" w:rsidRPr="00C3524C">
              <w:rPr>
                <w:sz w:val="28"/>
                <w:szCs w:val="28"/>
              </w:rPr>
              <w:t>подпункт</w:t>
            </w:r>
            <w:r w:rsidRPr="00C3524C">
              <w:rPr>
                <w:sz w:val="28"/>
                <w:szCs w:val="28"/>
              </w:rPr>
              <w:t>у</w:t>
            </w:r>
            <w:r w:rsidR="0058576C" w:rsidRPr="00C3524C">
              <w:rPr>
                <w:sz w:val="28"/>
                <w:szCs w:val="28"/>
              </w:rPr>
              <w:t xml:space="preserve"> 9.1 пункта 2 статьи 26.3 Федерального закона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      </w:r>
            <w:r w:rsidRPr="00C3524C">
              <w:rPr>
                <w:sz w:val="28"/>
                <w:szCs w:val="28"/>
              </w:rPr>
              <w:t xml:space="preserve">, </w:t>
            </w:r>
            <w:r w:rsidR="00C01CE9" w:rsidRPr="00C3524C">
              <w:rPr>
                <w:sz w:val="28"/>
                <w:szCs w:val="28"/>
              </w:rPr>
              <w:t>на республиканском уровне</w:t>
            </w:r>
            <w:r w:rsidRPr="00C3524C">
              <w:rPr>
                <w:sz w:val="28"/>
                <w:szCs w:val="28"/>
              </w:rPr>
              <w:t xml:space="preserve"> принят</w:t>
            </w:r>
            <w:r w:rsidR="00C01CE9" w:rsidRPr="00C3524C">
              <w:rPr>
                <w:sz w:val="28"/>
                <w:szCs w:val="28"/>
              </w:rPr>
              <w:t xml:space="preserve"> </w:t>
            </w:r>
            <w:r w:rsidR="00C01CE9" w:rsidRPr="000D6997">
              <w:rPr>
                <w:b/>
                <w:i/>
                <w:sz w:val="28"/>
                <w:szCs w:val="28"/>
              </w:rPr>
              <w:t>Закон Республики Алтай от 20</w:t>
            </w:r>
            <w:r w:rsidRPr="000D6997">
              <w:rPr>
                <w:b/>
                <w:i/>
                <w:sz w:val="28"/>
                <w:szCs w:val="28"/>
              </w:rPr>
              <w:t>.11.</w:t>
            </w:r>
            <w:r w:rsidR="00C01CE9" w:rsidRPr="000D6997">
              <w:rPr>
                <w:b/>
                <w:i/>
                <w:sz w:val="28"/>
                <w:szCs w:val="28"/>
              </w:rPr>
              <w:t>2018</w:t>
            </w:r>
            <w:r w:rsidRPr="000D6997">
              <w:rPr>
                <w:b/>
                <w:i/>
                <w:sz w:val="28"/>
                <w:szCs w:val="28"/>
              </w:rPr>
              <w:t xml:space="preserve"> №</w:t>
            </w:r>
            <w:r w:rsidR="00C01CE9" w:rsidRPr="000D6997">
              <w:rPr>
                <w:b/>
                <w:i/>
                <w:sz w:val="28"/>
                <w:szCs w:val="28"/>
              </w:rPr>
              <w:t> 67-РЗ</w:t>
            </w:r>
            <w:r w:rsidRPr="000D6997">
              <w:rPr>
                <w:b/>
                <w:i/>
                <w:sz w:val="28"/>
                <w:szCs w:val="28"/>
              </w:rPr>
              <w:t xml:space="preserve"> «</w:t>
            </w:r>
            <w:r w:rsidR="00C01CE9" w:rsidRPr="000D6997">
              <w:rPr>
                <w:b/>
                <w:i/>
                <w:sz w:val="28"/>
                <w:szCs w:val="28"/>
              </w:rPr>
              <w:t>О регулировании отдельных вопросов в сфере добровольчества (</w:t>
            </w:r>
            <w:proofErr w:type="spellStart"/>
            <w:r w:rsidR="00C01CE9" w:rsidRPr="000D6997">
              <w:rPr>
                <w:b/>
                <w:i/>
                <w:sz w:val="28"/>
                <w:szCs w:val="28"/>
              </w:rPr>
              <w:t>волонтерства</w:t>
            </w:r>
            <w:proofErr w:type="spellEnd"/>
            <w:r w:rsidR="00C01CE9" w:rsidRPr="000D6997">
              <w:rPr>
                <w:b/>
                <w:i/>
                <w:sz w:val="28"/>
                <w:szCs w:val="28"/>
              </w:rPr>
              <w:t>)</w:t>
            </w:r>
            <w:r w:rsidRPr="000D6997">
              <w:rPr>
                <w:b/>
                <w:i/>
                <w:sz w:val="28"/>
                <w:szCs w:val="28"/>
              </w:rPr>
              <w:t xml:space="preserve"> на территории Республики Алтай»</w:t>
            </w:r>
            <w:r w:rsidR="00C3524C" w:rsidRPr="00C3524C">
              <w:rPr>
                <w:sz w:val="28"/>
                <w:szCs w:val="28"/>
              </w:rPr>
              <w:t xml:space="preserve"> (далее – Закон № 67-ФЗ)</w:t>
            </w:r>
            <w:r w:rsidRPr="00C3524C">
              <w:rPr>
                <w:sz w:val="28"/>
                <w:szCs w:val="28"/>
              </w:rPr>
              <w:t>.</w:t>
            </w:r>
            <w:proofErr w:type="gramEnd"/>
          </w:p>
          <w:p w:rsidR="00C3524C" w:rsidRPr="00C3524C" w:rsidRDefault="00937EBC" w:rsidP="00C3524C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proofErr w:type="gramStart"/>
            <w:r w:rsidRPr="00937EBC">
              <w:rPr>
                <w:sz w:val="28"/>
                <w:szCs w:val="28"/>
              </w:rPr>
              <w:t>К полномочиям Правительства Республики Алтай в сфере добровольчества (</w:t>
            </w:r>
            <w:proofErr w:type="spellStart"/>
            <w:r w:rsidRPr="00937EBC">
              <w:rPr>
                <w:sz w:val="28"/>
                <w:szCs w:val="28"/>
              </w:rPr>
              <w:t>волонтерства</w:t>
            </w:r>
            <w:proofErr w:type="spellEnd"/>
            <w:r w:rsidRPr="00937EBC">
              <w:rPr>
                <w:sz w:val="28"/>
                <w:szCs w:val="28"/>
              </w:rPr>
              <w:t>)</w:t>
            </w:r>
            <w:r w:rsidR="00C3524C" w:rsidRPr="00C3524C">
              <w:rPr>
                <w:sz w:val="28"/>
                <w:szCs w:val="28"/>
              </w:rPr>
              <w:t>, установленным частью 2 статьи 2 Закона № 67-ФЗ, относятся, в том числе</w:t>
            </w:r>
            <w:bookmarkStart w:id="20" w:name="sub_223"/>
            <w:r w:rsidR="00C3524C" w:rsidRPr="00C3524C">
              <w:rPr>
                <w:sz w:val="28"/>
                <w:szCs w:val="28"/>
              </w:rPr>
              <w:t xml:space="preserve"> </w:t>
            </w:r>
            <w:r w:rsidRPr="00937EBC">
              <w:rPr>
                <w:sz w:val="28"/>
                <w:szCs w:val="28"/>
              </w:rPr>
              <w:t>разработка, утверждение и реализация государственных программ (подпрограмм) Республики Алтай, содержащих мероприятия, направленные на поддержку добровольчества (</w:t>
            </w:r>
            <w:proofErr w:type="spellStart"/>
            <w:r w:rsidRPr="00937EBC">
              <w:rPr>
                <w:sz w:val="28"/>
                <w:szCs w:val="28"/>
              </w:rPr>
              <w:t>волонтерства</w:t>
            </w:r>
            <w:proofErr w:type="spellEnd"/>
            <w:r w:rsidRPr="00937EBC">
              <w:rPr>
                <w:sz w:val="28"/>
                <w:szCs w:val="28"/>
              </w:rPr>
              <w:t>), с учетом национальных и региональных социально-экономических, экологических, культурных и других о</w:t>
            </w:r>
            <w:r w:rsidR="00C3524C" w:rsidRPr="00C3524C">
              <w:rPr>
                <w:sz w:val="28"/>
                <w:szCs w:val="28"/>
              </w:rPr>
              <w:t>собенностей.</w:t>
            </w:r>
            <w:proofErr w:type="gramEnd"/>
          </w:p>
          <w:p w:rsidR="00D54BFD" w:rsidRPr="005A7F82" w:rsidRDefault="00C3524C" w:rsidP="00D54BFD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C3524C">
              <w:rPr>
                <w:sz w:val="28"/>
                <w:szCs w:val="28"/>
              </w:rPr>
              <w:t xml:space="preserve">Развитие добровольческого и волонтерского движения в Республике Алтай является основным мероприятием, включенным в подпрограмму «Развитие социально ориентированных некоммерческих организаций» государственной </w:t>
            </w:r>
            <w:r w:rsidRPr="005A7F82">
              <w:rPr>
                <w:sz w:val="28"/>
                <w:szCs w:val="28"/>
              </w:rPr>
              <w:t xml:space="preserve">программы Республики Алтай «Обеспечение социальной защищенности и </w:t>
            </w:r>
            <w:r w:rsidRPr="005A7F82">
              <w:rPr>
                <w:sz w:val="28"/>
                <w:szCs w:val="28"/>
              </w:rPr>
              <w:lastRenderedPageBreak/>
              <w:t>занятости населения», утвержденной постановлением Правительства Республики Алтай от 17.08.2018 № 268.</w:t>
            </w:r>
          </w:p>
          <w:p w:rsidR="00D54BFD" w:rsidRPr="00D54BFD" w:rsidRDefault="00D54BFD" w:rsidP="00D54BFD">
            <w:pPr>
              <w:autoSpaceDE w:val="0"/>
              <w:autoSpaceDN w:val="0"/>
              <w:adjustRightInd w:val="0"/>
              <w:ind w:firstLine="720"/>
              <w:jc w:val="both"/>
              <w:rPr>
                <w:bCs/>
                <w:color w:val="26282F"/>
                <w:sz w:val="28"/>
                <w:szCs w:val="28"/>
              </w:rPr>
            </w:pPr>
            <w:r w:rsidRPr="005A7F82">
              <w:rPr>
                <w:sz w:val="28"/>
                <w:szCs w:val="28"/>
              </w:rPr>
              <w:t xml:space="preserve">Государственная программа </w:t>
            </w:r>
            <w:r w:rsidRPr="00D54BFD">
              <w:rPr>
                <w:bCs/>
                <w:color w:val="26282F"/>
                <w:sz w:val="28"/>
                <w:szCs w:val="28"/>
              </w:rPr>
              <w:t xml:space="preserve">Республики Алтай </w:t>
            </w:r>
            <w:r w:rsidRPr="005A7F82">
              <w:rPr>
                <w:bCs/>
                <w:color w:val="26282F"/>
                <w:sz w:val="28"/>
                <w:szCs w:val="28"/>
              </w:rPr>
              <w:t>«Развитие образования», утвержденн</w:t>
            </w:r>
            <w:r w:rsidR="005A7F82" w:rsidRPr="005A7F82">
              <w:rPr>
                <w:bCs/>
                <w:color w:val="26282F"/>
                <w:sz w:val="28"/>
                <w:szCs w:val="28"/>
              </w:rPr>
              <w:t>ая</w:t>
            </w:r>
            <w:r w:rsidRPr="005A7F82">
              <w:rPr>
                <w:bCs/>
                <w:color w:val="26282F"/>
                <w:sz w:val="28"/>
                <w:szCs w:val="28"/>
              </w:rPr>
              <w:t xml:space="preserve"> </w:t>
            </w:r>
            <w:r w:rsidRPr="005A7F82">
              <w:rPr>
                <w:sz w:val="28"/>
                <w:szCs w:val="28"/>
              </w:rPr>
              <w:t>постановлением Правительства Республики Алтай от 05.07.2018 № 213 (далее - Государственная программа</w:t>
            </w:r>
            <w:r w:rsidRPr="005A7F82">
              <w:rPr>
                <w:bCs/>
                <w:color w:val="26282F"/>
                <w:sz w:val="28"/>
                <w:szCs w:val="28"/>
              </w:rPr>
              <w:t>)</w:t>
            </w:r>
            <w:r w:rsidRPr="005A7F82">
              <w:rPr>
                <w:sz w:val="28"/>
                <w:szCs w:val="28"/>
              </w:rPr>
              <w:t xml:space="preserve">, </w:t>
            </w:r>
            <w:r w:rsidR="005A7F82" w:rsidRPr="005A7F82">
              <w:rPr>
                <w:sz w:val="28"/>
                <w:szCs w:val="28"/>
              </w:rPr>
              <w:t xml:space="preserve">устанавливает </w:t>
            </w:r>
            <w:r w:rsidRPr="005A7F82">
              <w:rPr>
                <w:sz w:val="28"/>
                <w:szCs w:val="28"/>
              </w:rPr>
              <w:t xml:space="preserve"> </w:t>
            </w:r>
            <w:r w:rsidR="005A7F82" w:rsidRPr="005A7F82">
              <w:rPr>
                <w:sz w:val="28"/>
                <w:szCs w:val="28"/>
              </w:rPr>
              <w:t xml:space="preserve">одним из направлений развития молодежной политики - </w:t>
            </w:r>
            <w:r w:rsidRPr="005A7F82">
              <w:rPr>
                <w:sz w:val="28"/>
                <w:szCs w:val="28"/>
              </w:rPr>
              <w:t>с</w:t>
            </w:r>
            <w:r w:rsidRPr="00D54BFD">
              <w:rPr>
                <w:sz w:val="28"/>
                <w:szCs w:val="28"/>
              </w:rPr>
              <w:t>оздан</w:t>
            </w:r>
            <w:r w:rsidRPr="005A7F82">
              <w:rPr>
                <w:sz w:val="28"/>
                <w:szCs w:val="28"/>
              </w:rPr>
              <w:t>ие</w:t>
            </w:r>
            <w:r w:rsidRPr="00D54BFD">
              <w:rPr>
                <w:sz w:val="28"/>
                <w:szCs w:val="28"/>
              </w:rPr>
              <w:t xml:space="preserve"> услови</w:t>
            </w:r>
            <w:r w:rsidRPr="005A7F82">
              <w:rPr>
                <w:sz w:val="28"/>
                <w:szCs w:val="28"/>
              </w:rPr>
              <w:t>й</w:t>
            </w:r>
            <w:r w:rsidRPr="00D54BFD">
              <w:rPr>
                <w:sz w:val="28"/>
                <w:szCs w:val="28"/>
              </w:rPr>
              <w:t xml:space="preserve"> для развития добровольческой (воло</w:t>
            </w:r>
            <w:r w:rsidRPr="005A7F82">
              <w:rPr>
                <w:sz w:val="28"/>
                <w:szCs w:val="28"/>
              </w:rPr>
              <w:t xml:space="preserve">нтерской) деятельности молодежи на территории </w:t>
            </w:r>
            <w:r w:rsidRPr="00D54BFD">
              <w:rPr>
                <w:sz w:val="28"/>
                <w:szCs w:val="28"/>
              </w:rPr>
              <w:t>Республики Алтай</w:t>
            </w:r>
            <w:r w:rsidRPr="005A7F82">
              <w:rPr>
                <w:sz w:val="28"/>
                <w:szCs w:val="28"/>
              </w:rPr>
              <w:t>.</w:t>
            </w:r>
          </w:p>
          <w:p w:rsidR="005162C1" w:rsidRPr="00D33C56" w:rsidRDefault="005A7F82" w:rsidP="005162C1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proofErr w:type="gramStart"/>
            <w:r w:rsidRPr="005A7F82">
              <w:rPr>
                <w:sz w:val="28"/>
                <w:szCs w:val="28"/>
              </w:rPr>
              <w:t>Кроме того, данная Государственная программа в</w:t>
            </w:r>
            <w:r w:rsidRPr="00D54BFD">
              <w:rPr>
                <w:sz w:val="28"/>
                <w:szCs w:val="28"/>
              </w:rPr>
              <w:t xml:space="preserve"> соответствии с </w:t>
            </w:r>
            <w:hyperlink r:id="rId10" w:history="1">
              <w:r w:rsidRPr="00A264B2">
                <w:rPr>
                  <w:sz w:val="28"/>
                  <w:szCs w:val="28"/>
                </w:rPr>
                <w:t>Указом</w:t>
              </w:r>
            </w:hyperlink>
            <w:r w:rsidRPr="00D54BFD">
              <w:rPr>
                <w:sz w:val="28"/>
                <w:szCs w:val="28"/>
              </w:rPr>
              <w:t xml:space="preserve"> Президента Российской Федерации от </w:t>
            </w:r>
            <w:r w:rsidRPr="005A7F82">
              <w:rPr>
                <w:sz w:val="28"/>
                <w:szCs w:val="28"/>
              </w:rPr>
              <w:t>0</w:t>
            </w:r>
            <w:r w:rsidRPr="00D54BFD">
              <w:rPr>
                <w:sz w:val="28"/>
                <w:szCs w:val="28"/>
              </w:rPr>
              <w:t>7</w:t>
            </w:r>
            <w:r w:rsidRPr="005A7F82">
              <w:rPr>
                <w:sz w:val="28"/>
                <w:szCs w:val="28"/>
              </w:rPr>
              <w:t>.05.</w:t>
            </w:r>
            <w:r w:rsidRPr="00D54BFD">
              <w:rPr>
                <w:sz w:val="28"/>
                <w:szCs w:val="28"/>
              </w:rPr>
              <w:t xml:space="preserve">2018 </w:t>
            </w:r>
            <w:r w:rsidRPr="005A7F82">
              <w:rPr>
                <w:sz w:val="28"/>
                <w:szCs w:val="28"/>
              </w:rPr>
              <w:t>№</w:t>
            </w:r>
            <w:r w:rsidRPr="00D54BFD">
              <w:rPr>
                <w:sz w:val="28"/>
                <w:szCs w:val="28"/>
              </w:rPr>
              <w:t xml:space="preserve"> 204 </w:t>
            </w:r>
            <w:r w:rsidRPr="005A7F82">
              <w:rPr>
                <w:sz w:val="28"/>
                <w:szCs w:val="28"/>
              </w:rPr>
              <w:t>«</w:t>
            </w:r>
            <w:r w:rsidRPr="00D54BFD">
              <w:rPr>
                <w:sz w:val="28"/>
                <w:szCs w:val="28"/>
              </w:rPr>
              <w:t>О национальных целях и стратегических задачах развития Российской Федерации на период до 2024 года</w:t>
            </w:r>
            <w:r w:rsidRPr="005A7F82">
              <w:rPr>
                <w:sz w:val="28"/>
                <w:szCs w:val="28"/>
              </w:rPr>
              <w:t xml:space="preserve">» </w:t>
            </w:r>
            <w:r w:rsidRPr="00D33C56">
              <w:rPr>
                <w:sz w:val="28"/>
                <w:szCs w:val="28"/>
              </w:rPr>
              <w:t>одним из приоритетных направлений в сфере образования предусматривает создание условий для развития наставничества, поддержки общественных инициатив и проектов, в том числе в сфере добровольчества (</w:t>
            </w:r>
            <w:proofErr w:type="spellStart"/>
            <w:r w:rsidRPr="00D33C56">
              <w:rPr>
                <w:sz w:val="28"/>
                <w:szCs w:val="28"/>
              </w:rPr>
              <w:t>волонтерства</w:t>
            </w:r>
            <w:proofErr w:type="spellEnd"/>
            <w:r w:rsidRPr="00D33C56">
              <w:rPr>
                <w:sz w:val="28"/>
                <w:szCs w:val="28"/>
              </w:rPr>
              <w:t>).</w:t>
            </w:r>
            <w:proofErr w:type="gramEnd"/>
          </w:p>
          <w:p w:rsidR="00D33C56" w:rsidRPr="003869B0" w:rsidRDefault="005162C1" w:rsidP="00D33C56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D33C56">
              <w:rPr>
                <w:sz w:val="28"/>
                <w:szCs w:val="28"/>
              </w:rPr>
              <w:t>Таким образом, в рамках республиканских государственных программ</w:t>
            </w:r>
            <w:r w:rsidR="00D33C56" w:rsidRPr="00D33C56">
              <w:rPr>
                <w:sz w:val="28"/>
                <w:szCs w:val="28"/>
              </w:rPr>
              <w:t xml:space="preserve"> в Республике Алтай </w:t>
            </w:r>
            <w:r w:rsidRPr="00D33C56">
              <w:rPr>
                <w:sz w:val="28"/>
                <w:szCs w:val="28"/>
              </w:rPr>
              <w:t>положено начало планомерной работе для динамичного развития добр</w:t>
            </w:r>
            <w:r w:rsidRPr="003869B0">
              <w:rPr>
                <w:sz w:val="28"/>
                <w:szCs w:val="28"/>
              </w:rPr>
              <w:t>овольческого движения</w:t>
            </w:r>
            <w:r w:rsidR="00D33C56" w:rsidRPr="003869B0">
              <w:rPr>
                <w:sz w:val="28"/>
                <w:szCs w:val="28"/>
              </w:rPr>
              <w:t>.</w:t>
            </w:r>
          </w:p>
          <w:p w:rsidR="00D33C56" w:rsidRPr="00A264B2" w:rsidRDefault="00D33C56" w:rsidP="00D33C56">
            <w:pPr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  <w:r w:rsidRPr="003869B0">
              <w:rPr>
                <w:sz w:val="28"/>
                <w:szCs w:val="28"/>
              </w:rPr>
              <w:t xml:space="preserve">В </w:t>
            </w:r>
            <w:bookmarkEnd w:id="20"/>
            <w:r w:rsidRPr="003869B0">
              <w:rPr>
                <w:sz w:val="28"/>
                <w:szCs w:val="28"/>
              </w:rPr>
              <w:t>целях реализации пункта 3  Указа № 583, которым  органам исполнительной власти субъектов Российской Федерации было рекомендовано осуществлять необходимые мероприятия в рамках проводимого в Российской Федерации Года добровольца (волонтера) в Республике Алтай с 19 по 30 ноября 2018 года проводился региональный конку</w:t>
            </w:r>
            <w:proofErr w:type="gramStart"/>
            <w:r w:rsidRPr="003869B0">
              <w:rPr>
                <w:sz w:val="28"/>
                <w:szCs w:val="28"/>
              </w:rPr>
              <w:t>рс в сф</w:t>
            </w:r>
            <w:proofErr w:type="gramEnd"/>
            <w:r w:rsidRPr="003869B0">
              <w:rPr>
                <w:sz w:val="28"/>
                <w:szCs w:val="28"/>
              </w:rPr>
              <w:t>ере добровольчества «</w:t>
            </w:r>
            <w:r w:rsidRPr="00A264B2">
              <w:rPr>
                <w:sz w:val="28"/>
                <w:szCs w:val="28"/>
              </w:rPr>
              <w:t>Хрустальное сердце Алтая» (далее - Конкурс).</w:t>
            </w:r>
          </w:p>
          <w:p w:rsidR="003869B0" w:rsidRPr="003869B0" w:rsidRDefault="00A264B2" w:rsidP="005C5D65">
            <w:pPr>
              <w:pStyle w:val="aa"/>
              <w:shd w:val="clear" w:color="auto" w:fill="FFFFFF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28"/>
                <w:szCs w:val="28"/>
              </w:rPr>
            </w:pPr>
            <w:r w:rsidRPr="00A264B2">
              <w:rPr>
                <w:sz w:val="28"/>
                <w:szCs w:val="28"/>
              </w:rPr>
              <w:t>В Международный день добровольце</w:t>
            </w:r>
            <w:r>
              <w:rPr>
                <w:sz w:val="28"/>
                <w:szCs w:val="28"/>
              </w:rPr>
              <w:t>в</w:t>
            </w:r>
            <w:r w:rsidRPr="00A264B2">
              <w:rPr>
                <w:sz w:val="28"/>
                <w:szCs w:val="28"/>
              </w:rPr>
              <w:t xml:space="preserve"> 5 декабря 2018 года </w:t>
            </w:r>
            <w:r w:rsidR="003869B0" w:rsidRPr="00A264B2">
              <w:rPr>
                <w:sz w:val="28"/>
                <w:szCs w:val="28"/>
              </w:rPr>
              <w:t>на т</w:t>
            </w:r>
            <w:r w:rsidR="00D33C56" w:rsidRPr="00A264B2">
              <w:rPr>
                <w:sz w:val="28"/>
                <w:szCs w:val="28"/>
              </w:rPr>
              <w:t>оржественн</w:t>
            </w:r>
            <w:r w:rsidR="003869B0" w:rsidRPr="00A264B2">
              <w:rPr>
                <w:sz w:val="28"/>
                <w:szCs w:val="28"/>
              </w:rPr>
              <w:t>ой</w:t>
            </w:r>
            <w:r w:rsidR="00D33C56" w:rsidRPr="00A264B2">
              <w:rPr>
                <w:sz w:val="28"/>
                <w:szCs w:val="28"/>
              </w:rPr>
              <w:t xml:space="preserve"> церемони</w:t>
            </w:r>
            <w:r w:rsidR="003869B0" w:rsidRPr="00A264B2">
              <w:rPr>
                <w:sz w:val="28"/>
                <w:szCs w:val="28"/>
              </w:rPr>
              <w:t>и</w:t>
            </w:r>
            <w:r w:rsidR="00D33C56" w:rsidRPr="00A264B2">
              <w:rPr>
                <w:sz w:val="28"/>
                <w:szCs w:val="28"/>
              </w:rPr>
              <w:t xml:space="preserve"> закрытия Года добровольца</w:t>
            </w:r>
            <w:r w:rsidR="00D33C56" w:rsidRPr="003869B0">
              <w:rPr>
                <w:sz w:val="28"/>
                <w:szCs w:val="28"/>
              </w:rPr>
              <w:t xml:space="preserve"> в Р</w:t>
            </w:r>
            <w:r w:rsidR="003869B0" w:rsidRPr="003869B0">
              <w:rPr>
                <w:sz w:val="28"/>
                <w:szCs w:val="28"/>
              </w:rPr>
              <w:t xml:space="preserve">еспублике Алтай </w:t>
            </w:r>
            <w:proofErr w:type="gramStart"/>
            <w:r w:rsidR="003869B0" w:rsidRPr="003869B0">
              <w:rPr>
                <w:sz w:val="28"/>
                <w:szCs w:val="28"/>
              </w:rPr>
              <w:t>подведены итоги</w:t>
            </w:r>
            <w:r w:rsidR="003869B0">
              <w:rPr>
                <w:sz w:val="28"/>
                <w:szCs w:val="28"/>
              </w:rPr>
              <w:t xml:space="preserve"> и вручены</w:t>
            </w:r>
            <w:proofErr w:type="gramEnd"/>
            <w:r w:rsidR="003869B0">
              <w:rPr>
                <w:sz w:val="28"/>
                <w:szCs w:val="28"/>
              </w:rPr>
              <w:t xml:space="preserve"> награды победителям</w:t>
            </w:r>
            <w:r w:rsidR="003869B0" w:rsidRPr="003869B0">
              <w:rPr>
                <w:sz w:val="28"/>
                <w:szCs w:val="28"/>
              </w:rPr>
              <w:t xml:space="preserve"> Конкурса.</w:t>
            </w:r>
          </w:p>
          <w:p w:rsidR="003869B0" w:rsidRPr="003869B0" w:rsidRDefault="003869B0" w:rsidP="005C5D65">
            <w:pPr>
              <w:pStyle w:val="aa"/>
              <w:shd w:val="clear" w:color="auto" w:fill="FFFFFF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формате данного мероприятия было отмечено</w:t>
            </w:r>
            <w:r w:rsidRPr="003869B0">
              <w:rPr>
                <w:sz w:val="28"/>
                <w:szCs w:val="28"/>
              </w:rPr>
              <w:t xml:space="preserve">, что в </w:t>
            </w:r>
            <w:r>
              <w:rPr>
                <w:sz w:val="28"/>
                <w:szCs w:val="28"/>
              </w:rPr>
              <w:t>Республике Алтай</w:t>
            </w:r>
            <w:r w:rsidRPr="003869B0">
              <w:rPr>
                <w:sz w:val="28"/>
                <w:szCs w:val="28"/>
              </w:rPr>
              <w:t xml:space="preserve"> создан «</w:t>
            </w:r>
            <w:proofErr w:type="spellStart"/>
            <w:r w:rsidRPr="003869B0">
              <w:rPr>
                <w:sz w:val="28"/>
                <w:szCs w:val="28"/>
              </w:rPr>
              <w:t>ДобРАцентр</w:t>
            </w:r>
            <w:proofErr w:type="spellEnd"/>
            <w:r w:rsidRPr="003869B0">
              <w:rPr>
                <w:sz w:val="28"/>
                <w:szCs w:val="28"/>
              </w:rPr>
              <w:t>», координирующий работу 73 волонтерских организаций, членами которых является более двух тысяч человек. Активно развивается деятельность регионального отделения Всероссийского общественного движения «Волонтеры Победы».</w:t>
            </w:r>
          </w:p>
          <w:p w:rsidR="003869B0" w:rsidRPr="003869B0" w:rsidRDefault="003869B0" w:rsidP="005C5D65">
            <w:pPr>
              <w:pStyle w:val="aa"/>
              <w:shd w:val="clear" w:color="auto" w:fill="FFFFFF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28"/>
                <w:szCs w:val="28"/>
              </w:rPr>
            </w:pPr>
            <w:r w:rsidRPr="003869B0">
              <w:rPr>
                <w:sz w:val="28"/>
                <w:szCs w:val="28"/>
              </w:rPr>
              <w:t xml:space="preserve">Считаем, что мероприятия в сфере </w:t>
            </w:r>
            <w:proofErr w:type="spellStart"/>
            <w:r w:rsidRPr="003869B0">
              <w:rPr>
                <w:sz w:val="28"/>
                <w:szCs w:val="28"/>
              </w:rPr>
              <w:t>волонтерства</w:t>
            </w:r>
            <w:proofErr w:type="spellEnd"/>
            <w:r w:rsidRPr="003869B0">
              <w:rPr>
                <w:sz w:val="28"/>
                <w:szCs w:val="28"/>
              </w:rPr>
              <w:t xml:space="preserve"> в Республике Алтай</w:t>
            </w:r>
            <w:r w:rsidR="00F530A3">
              <w:rPr>
                <w:sz w:val="28"/>
                <w:szCs w:val="28"/>
              </w:rPr>
              <w:t xml:space="preserve"> необходимо </w:t>
            </w:r>
            <w:r w:rsidR="00F530A3" w:rsidRPr="003869B0">
              <w:rPr>
                <w:sz w:val="28"/>
                <w:szCs w:val="28"/>
              </w:rPr>
              <w:t>продолжат</w:t>
            </w:r>
            <w:r w:rsidR="00F530A3">
              <w:rPr>
                <w:sz w:val="28"/>
                <w:szCs w:val="28"/>
              </w:rPr>
              <w:t>ь</w:t>
            </w:r>
            <w:r w:rsidR="00F530A3" w:rsidRPr="003869B0">
              <w:rPr>
                <w:sz w:val="28"/>
                <w:szCs w:val="28"/>
              </w:rPr>
              <w:t xml:space="preserve"> </w:t>
            </w:r>
            <w:r w:rsidRPr="003869B0">
              <w:rPr>
                <w:sz w:val="28"/>
                <w:szCs w:val="28"/>
              </w:rPr>
              <w:t>в течение следующих лет, потому что добровольчество нельзя ограничить датами в календаре.</w:t>
            </w:r>
          </w:p>
          <w:p w:rsidR="003869B0" w:rsidRDefault="003869B0" w:rsidP="005C5D65">
            <w:pPr>
              <w:pStyle w:val="aa"/>
              <w:shd w:val="clear" w:color="auto" w:fill="FFFFFF"/>
              <w:spacing w:before="0" w:beforeAutospacing="0" w:after="0" w:afterAutospacing="0"/>
              <w:ind w:firstLine="567"/>
              <w:jc w:val="right"/>
              <w:textAlignment w:val="baseline"/>
              <w:rPr>
                <w:sz w:val="28"/>
                <w:szCs w:val="28"/>
              </w:rPr>
            </w:pPr>
          </w:p>
          <w:p w:rsidR="003869B0" w:rsidRDefault="003869B0" w:rsidP="005C5D65">
            <w:pPr>
              <w:pStyle w:val="aa"/>
              <w:shd w:val="clear" w:color="auto" w:fill="FFFFFF"/>
              <w:spacing w:before="0" w:beforeAutospacing="0" w:after="0" w:afterAutospacing="0"/>
              <w:ind w:firstLine="567"/>
              <w:jc w:val="right"/>
              <w:textAlignment w:val="baseline"/>
              <w:rPr>
                <w:sz w:val="28"/>
                <w:szCs w:val="28"/>
              </w:rPr>
            </w:pPr>
          </w:p>
          <w:p w:rsidR="00CB41D6" w:rsidRPr="0058576C" w:rsidRDefault="00EA4D79" w:rsidP="005C5D65">
            <w:pPr>
              <w:pStyle w:val="aa"/>
              <w:shd w:val="clear" w:color="auto" w:fill="FFFFFF"/>
              <w:spacing w:before="0" w:beforeAutospacing="0" w:after="0" w:afterAutospacing="0"/>
              <w:ind w:firstLine="567"/>
              <w:jc w:val="right"/>
              <w:textAlignment w:val="baseline"/>
              <w:rPr>
                <w:sz w:val="28"/>
                <w:szCs w:val="28"/>
              </w:rPr>
            </w:pPr>
            <w:r w:rsidRPr="0058576C">
              <w:rPr>
                <w:sz w:val="28"/>
                <w:szCs w:val="28"/>
              </w:rPr>
              <w:t xml:space="preserve">Отдел </w:t>
            </w:r>
            <w:r w:rsidR="00CB41D6" w:rsidRPr="0058576C">
              <w:rPr>
                <w:sz w:val="28"/>
                <w:szCs w:val="28"/>
              </w:rPr>
              <w:t xml:space="preserve">по вопросам нормативных правовых актов субъекта </w:t>
            </w:r>
          </w:p>
          <w:p w:rsidR="00CB41D6" w:rsidRDefault="00CB41D6" w:rsidP="005C5D65">
            <w:pPr>
              <w:pStyle w:val="aa"/>
              <w:shd w:val="clear" w:color="auto" w:fill="FFFFFF"/>
              <w:spacing w:before="0" w:beforeAutospacing="0" w:after="0" w:afterAutospacing="0"/>
              <w:ind w:firstLine="567"/>
              <w:jc w:val="right"/>
              <w:textAlignment w:val="baseline"/>
              <w:rPr>
                <w:sz w:val="28"/>
                <w:szCs w:val="28"/>
              </w:rPr>
            </w:pPr>
            <w:r w:rsidRPr="0058576C">
              <w:rPr>
                <w:sz w:val="28"/>
                <w:szCs w:val="28"/>
              </w:rPr>
              <w:t>Российской Федерации и ведения федерального</w:t>
            </w:r>
            <w:r w:rsidRPr="006963D6">
              <w:rPr>
                <w:sz w:val="28"/>
                <w:szCs w:val="28"/>
              </w:rPr>
              <w:t xml:space="preserve"> регистра, ведения</w:t>
            </w:r>
          </w:p>
          <w:p w:rsidR="00CB41D6" w:rsidRDefault="00CB41D6" w:rsidP="005C5D65">
            <w:pPr>
              <w:pStyle w:val="aa"/>
              <w:shd w:val="clear" w:color="auto" w:fill="FFFFFF"/>
              <w:spacing w:before="0" w:beforeAutospacing="0" w:after="0" w:afterAutospacing="0"/>
              <w:ind w:firstLine="567"/>
              <w:jc w:val="right"/>
              <w:textAlignment w:val="baseline"/>
              <w:rPr>
                <w:sz w:val="28"/>
                <w:szCs w:val="28"/>
              </w:rPr>
            </w:pPr>
            <w:r w:rsidRPr="006963D6">
              <w:rPr>
                <w:sz w:val="28"/>
                <w:szCs w:val="28"/>
              </w:rPr>
              <w:t xml:space="preserve"> реестра муниципальных образований, регистрации </w:t>
            </w:r>
          </w:p>
          <w:p w:rsidR="00EA4D79" w:rsidRDefault="00CB41D6" w:rsidP="005C5D65">
            <w:pPr>
              <w:pStyle w:val="aa"/>
              <w:shd w:val="clear" w:color="auto" w:fill="FFFFFF"/>
              <w:spacing w:before="0" w:beforeAutospacing="0" w:after="0" w:afterAutospacing="0"/>
              <w:ind w:firstLine="567"/>
              <w:jc w:val="right"/>
              <w:textAlignment w:val="baseline"/>
              <w:rPr>
                <w:sz w:val="28"/>
                <w:szCs w:val="28"/>
              </w:rPr>
            </w:pPr>
            <w:r w:rsidRPr="006963D6">
              <w:rPr>
                <w:sz w:val="28"/>
                <w:szCs w:val="28"/>
              </w:rPr>
              <w:t>и ведения реестра уставов муниципальных образований</w:t>
            </w:r>
          </w:p>
          <w:p w:rsidR="00B46119" w:rsidRDefault="00EA4D79" w:rsidP="005C5D65">
            <w:pPr>
              <w:pStyle w:val="aa"/>
              <w:shd w:val="clear" w:color="auto" w:fill="FFFFFF"/>
              <w:spacing w:before="0" w:beforeAutospacing="0" w:after="0" w:afterAutospacing="0"/>
              <w:ind w:firstLine="567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Управления Минюста России по Республике Алтай</w:t>
            </w:r>
          </w:p>
          <w:p w:rsidR="001F179D" w:rsidRPr="00EA4D79" w:rsidRDefault="00A264B2" w:rsidP="00A264B2">
            <w:pPr>
              <w:pStyle w:val="aa"/>
              <w:shd w:val="clear" w:color="auto" w:fill="FFFFFF"/>
              <w:spacing w:before="0" w:beforeAutospacing="0" w:after="0" w:afterAutospacing="0"/>
              <w:ind w:firstLine="567"/>
              <w:jc w:val="right"/>
              <w:textAlignment w:val="baseline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F179D">
              <w:rPr>
                <w:sz w:val="28"/>
                <w:szCs w:val="28"/>
              </w:rPr>
              <w:t>1.1</w:t>
            </w:r>
            <w:r>
              <w:rPr>
                <w:sz w:val="28"/>
                <w:szCs w:val="28"/>
              </w:rPr>
              <w:t>2</w:t>
            </w:r>
            <w:r w:rsidR="001F179D">
              <w:rPr>
                <w:sz w:val="28"/>
                <w:szCs w:val="28"/>
              </w:rPr>
              <w:t>.2018</w:t>
            </w:r>
          </w:p>
        </w:tc>
      </w:tr>
    </w:tbl>
    <w:p w:rsidR="001F1F19" w:rsidRDefault="001F1F19" w:rsidP="003869B0">
      <w:pPr>
        <w:jc w:val="center"/>
        <w:rPr>
          <w:sz w:val="28"/>
          <w:szCs w:val="28"/>
        </w:rPr>
      </w:pPr>
    </w:p>
    <w:sectPr w:rsidR="001F1F19" w:rsidSect="005C5D65">
      <w:headerReference w:type="default" r:id="rId11"/>
      <w:headerReference w:type="first" r:id="rId12"/>
      <w:pgSz w:w="11906" w:h="16838" w:code="9"/>
      <w:pgMar w:top="1134" w:right="1134" w:bottom="113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3C36" w:rsidRDefault="001E3C36" w:rsidP="0099350D">
      <w:r>
        <w:separator/>
      </w:r>
    </w:p>
  </w:endnote>
  <w:endnote w:type="continuationSeparator" w:id="1">
    <w:p w:rsidR="001E3C36" w:rsidRDefault="001E3C36" w:rsidP="009935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3C36" w:rsidRDefault="001E3C36" w:rsidP="0099350D">
      <w:r>
        <w:separator/>
      </w:r>
    </w:p>
  </w:footnote>
  <w:footnote w:type="continuationSeparator" w:id="1">
    <w:p w:rsidR="001E3C36" w:rsidRDefault="001E3C36" w:rsidP="009935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5354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5162C1" w:rsidRPr="00295012" w:rsidRDefault="00292BAB">
        <w:pPr>
          <w:pStyle w:val="a5"/>
          <w:jc w:val="center"/>
          <w:rPr>
            <w:sz w:val="28"/>
            <w:szCs w:val="28"/>
          </w:rPr>
        </w:pPr>
        <w:r w:rsidRPr="00295012">
          <w:rPr>
            <w:sz w:val="28"/>
            <w:szCs w:val="28"/>
          </w:rPr>
          <w:fldChar w:fldCharType="begin"/>
        </w:r>
        <w:r w:rsidR="005162C1" w:rsidRPr="00295012">
          <w:rPr>
            <w:sz w:val="28"/>
            <w:szCs w:val="28"/>
          </w:rPr>
          <w:instrText xml:space="preserve"> PAGE   \* MERGEFORMAT </w:instrText>
        </w:r>
        <w:r w:rsidRPr="00295012">
          <w:rPr>
            <w:sz w:val="28"/>
            <w:szCs w:val="28"/>
          </w:rPr>
          <w:fldChar w:fldCharType="separate"/>
        </w:r>
        <w:r w:rsidR="00DC77F6">
          <w:rPr>
            <w:noProof/>
            <w:sz w:val="28"/>
            <w:szCs w:val="28"/>
          </w:rPr>
          <w:t>2</w:t>
        </w:r>
        <w:r w:rsidRPr="00295012">
          <w:rPr>
            <w:sz w:val="28"/>
            <w:szCs w:val="28"/>
          </w:rPr>
          <w:fldChar w:fldCharType="end"/>
        </w:r>
      </w:p>
    </w:sdtContent>
  </w:sdt>
  <w:p w:rsidR="005162C1" w:rsidRPr="0099350D" w:rsidRDefault="005162C1">
    <w:pPr>
      <w:pStyle w:val="a5"/>
      <w:rPr>
        <w:sz w:val="28"/>
        <w:szCs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2C1" w:rsidRDefault="005162C1">
    <w:pPr>
      <w:pStyle w:val="a5"/>
      <w:jc w:val="center"/>
    </w:pPr>
  </w:p>
  <w:p w:rsidR="005162C1" w:rsidRDefault="005162C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625B"/>
    <w:rsid w:val="000355A1"/>
    <w:rsid w:val="000567C2"/>
    <w:rsid w:val="00063715"/>
    <w:rsid w:val="00071965"/>
    <w:rsid w:val="0007664D"/>
    <w:rsid w:val="0008706E"/>
    <w:rsid w:val="00090F6B"/>
    <w:rsid w:val="00097721"/>
    <w:rsid w:val="000B12B6"/>
    <w:rsid w:val="000B285F"/>
    <w:rsid w:val="000B625B"/>
    <w:rsid w:val="000B7313"/>
    <w:rsid w:val="000D2F0B"/>
    <w:rsid w:val="000D6042"/>
    <w:rsid w:val="000D6997"/>
    <w:rsid w:val="000E3075"/>
    <w:rsid w:val="000E6F62"/>
    <w:rsid w:val="000F2D02"/>
    <w:rsid w:val="000F6452"/>
    <w:rsid w:val="001068D3"/>
    <w:rsid w:val="00107907"/>
    <w:rsid w:val="001142E5"/>
    <w:rsid w:val="00116C70"/>
    <w:rsid w:val="001306C9"/>
    <w:rsid w:val="001361DF"/>
    <w:rsid w:val="00146888"/>
    <w:rsid w:val="00146CAD"/>
    <w:rsid w:val="00146D5D"/>
    <w:rsid w:val="00155310"/>
    <w:rsid w:val="00160AB1"/>
    <w:rsid w:val="001610E6"/>
    <w:rsid w:val="00161299"/>
    <w:rsid w:val="00165600"/>
    <w:rsid w:val="00166A0F"/>
    <w:rsid w:val="0017295E"/>
    <w:rsid w:val="00172BBB"/>
    <w:rsid w:val="00173798"/>
    <w:rsid w:val="00186830"/>
    <w:rsid w:val="00195ACA"/>
    <w:rsid w:val="001E3C36"/>
    <w:rsid w:val="001F179D"/>
    <w:rsid w:val="001F1B2C"/>
    <w:rsid w:val="001F1DB6"/>
    <w:rsid w:val="001F1F19"/>
    <w:rsid w:val="001F3B8F"/>
    <w:rsid w:val="001F5798"/>
    <w:rsid w:val="00201218"/>
    <w:rsid w:val="00241008"/>
    <w:rsid w:val="0024146D"/>
    <w:rsid w:val="00241BB1"/>
    <w:rsid w:val="002434C9"/>
    <w:rsid w:val="00243B1A"/>
    <w:rsid w:val="002444D2"/>
    <w:rsid w:val="00245960"/>
    <w:rsid w:val="00253E55"/>
    <w:rsid w:val="002613B4"/>
    <w:rsid w:val="002634E8"/>
    <w:rsid w:val="00265784"/>
    <w:rsid w:val="002864E1"/>
    <w:rsid w:val="00292BAB"/>
    <w:rsid w:val="00295012"/>
    <w:rsid w:val="002C6F76"/>
    <w:rsid w:val="002D7F54"/>
    <w:rsid w:val="00312DA5"/>
    <w:rsid w:val="00314F67"/>
    <w:rsid w:val="003169B8"/>
    <w:rsid w:val="00317F02"/>
    <w:rsid w:val="00321D38"/>
    <w:rsid w:val="00326F9D"/>
    <w:rsid w:val="00331E5E"/>
    <w:rsid w:val="0034002D"/>
    <w:rsid w:val="003435DA"/>
    <w:rsid w:val="0037064E"/>
    <w:rsid w:val="003869B0"/>
    <w:rsid w:val="003907A6"/>
    <w:rsid w:val="0039383F"/>
    <w:rsid w:val="003D2F85"/>
    <w:rsid w:val="003E1C24"/>
    <w:rsid w:val="003E4CC4"/>
    <w:rsid w:val="003F3052"/>
    <w:rsid w:val="003F5BE8"/>
    <w:rsid w:val="00402A9E"/>
    <w:rsid w:val="00415C62"/>
    <w:rsid w:val="00420567"/>
    <w:rsid w:val="00423B41"/>
    <w:rsid w:val="004313A4"/>
    <w:rsid w:val="00431B93"/>
    <w:rsid w:val="00457AED"/>
    <w:rsid w:val="00465A86"/>
    <w:rsid w:val="00486842"/>
    <w:rsid w:val="0049222A"/>
    <w:rsid w:val="0049503E"/>
    <w:rsid w:val="004A0167"/>
    <w:rsid w:val="004A723D"/>
    <w:rsid w:val="004B00F1"/>
    <w:rsid w:val="004B6844"/>
    <w:rsid w:val="004C44CB"/>
    <w:rsid w:val="004C48D3"/>
    <w:rsid w:val="004C6879"/>
    <w:rsid w:val="004C75BA"/>
    <w:rsid w:val="004E31F0"/>
    <w:rsid w:val="004F299C"/>
    <w:rsid w:val="004F45BF"/>
    <w:rsid w:val="00506237"/>
    <w:rsid w:val="005162C1"/>
    <w:rsid w:val="005261CB"/>
    <w:rsid w:val="00531447"/>
    <w:rsid w:val="00533C1C"/>
    <w:rsid w:val="00567B44"/>
    <w:rsid w:val="0058576C"/>
    <w:rsid w:val="005A7F82"/>
    <w:rsid w:val="005C023A"/>
    <w:rsid w:val="005C054F"/>
    <w:rsid w:val="005C18F2"/>
    <w:rsid w:val="005C341F"/>
    <w:rsid w:val="005C5D65"/>
    <w:rsid w:val="005F1627"/>
    <w:rsid w:val="00621690"/>
    <w:rsid w:val="0063546B"/>
    <w:rsid w:val="00636BCF"/>
    <w:rsid w:val="00657F05"/>
    <w:rsid w:val="00665D57"/>
    <w:rsid w:val="006756AF"/>
    <w:rsid w:val="006808F9"/>
    <w:rsid w:val="00680E0B"/>
    <w:rsid w:val="00697C8D"/>
    <w:rsid w:val="006B33E4"/>
    <w:rsid w:val="006D056D"/>
    <w:rsid w:val="006E567A"/>
    <w:rsid w:val="00713B4B"/>
    <w:rsid w:val="00725910"/>
    <w:rsid w:val="0073146B"/>
    <w:rsid w:val="00741FF5"/>
    <w:rsid w:val="00747757"/>
    <w:rsid w:val="007524DC"/>
    <w:rsid w:val="00761365"/>
    <w:rsid w:val="00766782"/>
    <w:rsid w:val="007767DE"/>
    <w:rsid w:val="007815C6"/>
    <w:rsid w:val="00786C84"/>
    <w:rsid w:val="007A16F8"/>
    <w:rsid w:val="007A33F5"/>
    <w:rsid w:val="007A64F0"/>
    <w:rsid w:val="007C44CF"/>
    <w:rsid w:val="007E2FB6"/>
    <w:rsid w:val="007F212D"/>
    <w:rsid w:val="00806302"/>
    <w:rsid w:val="00825F13"/>
    <w:rsid w:val="00826FA3"/>
    <w:rsid w:val="00842954"/>
    <w:rsid w:val="00842AE6"/>
    <w:rsid w:val="00845121"/>
    <w:rsid w:val="008455A1"/>
    <w:rsid w:val="00845805"/>
    <w:rsid w:val="00855D87"/>
    <w:rsid w:val="00857D0E"/>
    <w:rsid w:val="00860BB9"/>
    <w:rsid w:val="008615F0"/>
    <w:rsid w:val="00864FFF"/>
    <w:rsid w:val="0086538F"/>
    <w:rsid w:val="008745DD"/>
    <w:rsid w:val="008762B2"/>
    <w:rsid w:val="00886639"/>
    <w:rsid w:val="00887B80"/>
    <w:rsid w:val="00893EED"/>
    <w:rsid w:val="00895F7A"/>
    <w:rsid w:val="00896FC0"/>
    <w:rsid w:val="008B017E"/>
    <w:rsid w:val="008B069B"/>
    <w:rsid w:val="008B1A0E"/>
    <w:rsid w:val="008C4D80"/>
    <w:rsid w:val="008F032C"/>
    <w:rsid w:val="008F6C05"/>
    <w:rsid w:val="00904D83"/>
    <w:rsid w:val="00904E9C"/>
    <w:rsid w:val="00912D26"/>
    <w:rsid w:val="00937EBC"/>
    <w:rsid w:val="00964FD4"/>
    <w:rsid w:val="00965624"/>
    <w:rsid w:val="009729AD"/>
    <w:rsid w:val="00974A11"/>
    <w:rsid w:val="00975E33"/>
    <w:rsid w:val="00981A49"/>
    <w:rsid w:val="0098552E"/>
    <w:rsid w:val="0099350D"/>
    <w:rsid w:val="00997629"/>
    <w:rsid w:val="009A35F4"/>
    <w:rsid w:val="009B1F9A"/>
    <w:rsid w:val="009B6326"/>
    <w:rsid w:val="009D0902"/>
    <w:rsid w:val="009E323E"/>
    <w:rsid w:val="00A040F0"/>
    <w:rsid w:val="00A1043D"/>
    <w:rsid w:val="00A12797"/>
    <w:rsid w:val="00A12F3A"/>
    <w:rsid w:val="00A13F73"/>
    <w:rsid w:val="00A147E1"/>
    <w:rsid w:val="00A264B2"/>
    <w:rsid w:val="00A26EAC"/>
    <w:rsid w:val="00A3438D"/>
    <w:rsid w:val="00A35BD7"/>
    <w:rsid w:val="00A402F5"/>
    <w:rsid w:val="00A53004"/>
    <w:rsid w:val="00A77ACB"/>
    <w:rsid w:val="00A91BFA"/>
    <w:rsid w:val="00AA09C2"/>
    <w:rsid w:val="00AA254C"/>
    <w:rsid w:val="00AB173C"/>
    <w:rsid w:val="00AC4348"/>
    <w:rsid w:val="00AE647E"/>
    <w:rsid w:val="00B0240C"/>
    <w:rsid w:val="00B04173"/>
    <w:rsid w:val="00B07415"/>
    <w:rsid w:val="00B16B14"/>
    <w:rsid w:val="00B221BC"/>
    <w:rsid w:val="00B425EA"/>
    <w:rsid w:val="00B437E4"/>
    <w:rsid w:val="00B44109"/>
    <w:rsid w:val="00B46119"/>
    <w:rsid w:val="00B46E5D"/>
    <w:rsid w:val="00B80C4C"/>
    <w:rsid w:val="00B81590"/>
    <w:rsid w:val="00B820F0"/>
    <w:rsid w:val="00B87939"/>
    <w:rsid w:val="00B926FD"/>
    <w:rsid w:val="00BA0E4B"/>
    <w:rsid w:val="00BB0B3B"/>
    <w:rsid w:val="00BB4750"/>
    <w:rsid w:val="00BD45FD"/>
    <w:rsid w:val="00C01CE9"/>
    <w:rsid w:val="00C13414"/>
    <w:rsid w:val="00C1365C"/>
    <w:rsid w:val="00C20754"/>
    <w:rsid w:val="00C27C3E"/>
    <w:rsid w:val="00C3524C"/>
    <w:rsid w:val="00C42597"/>
    <w:rsid w:val="00C45605"/>
    <w:rsid w:val="00C53FE3"/>
    <w:rsid w:val="00C717FE"/>
    <w:rsid w:val="00C84BA6"/>
    <w:rsid w:val="00C9641C"/>
    <w:rsid w:val="00CA79B0"/>
    <w:rsid w:val="00CB41D6"/>
    <w:rsid w:val="00CB5C0D"/>
    <w:rsid w:val="00CC00A0"/>
    <w:rsid w:val="00CC4EA5"/>
    <w:rsid w:val="00CE42B2"/>
    <w:rsid w:val="00CE79E5"/>
    <w:rsid w:val="00CF163E"/>
    <w:rsid w:val="00CF5B4B"/>
    <w:rsid w:val="00D079FE"/>
    <w:rsid w:val="00D15B7A"/>
    <w:rsid w:val="00D17DD1"/>
    <w:rsid w:val="00D264C1"/>
    <w:rsid w:val="00D337B7"/>
    <w:rsid w:val="00D33C56"/>
    <w:rsid w:val="00D40287"/>
    <w:rsid w:val="00D44FCC"/>
    <w:rsid w:val="00D4609D"/>
    <w:rsid w:val="00D54BFD"/>
    <w:rsid w:val="00D56322"/>
    <w:rsid w:val="00D64128"/>
    <w:rsid w:val="00D758DE"/>
    <w:rsid w:val="00DB550B"/>
    <w:rsid w:val="00DB7780"/>
    <w:rsid w:val="00DC77F6"/>
    <w:rsid w:val="00DD0669"/>
    <w:rsid w:val="00DD4D2E"/>
    <w:rsid w:val="00DD6913"/>
    <w:rsid w:val="00DD6EE3"/>
    <w:rsid w:val="00DD7810"/>
    <w:rsid w:val="00DF11B9"/>
    <w:rsid w:val="00DF567B"/>
    <w:rsid w:val="00DF774E"/>
    <w:rsid w:val="00E0680A"/>
    <w:rsid w:val="00E11287"/>
    <w:rsid w:val="00E20E35"/>
    <w:rsid w:val="00E221B6"/>
    <w:rsid w:val="00E22342"/>
    <w:rsid w:val="00E24A82"/>
    <w:rsid w:val="00E26994"/>
    <w:rsid w:val="00E3478C"/>
    <w:rsid w:val="00E403FF"/>
    <w:rsid w:val="00E40FFF"/>
    <w:rsid w:val="00E4383D"/>
    <w:rsid w:val="00E6061C"/>
    <w:rsid w:val="00E60DB2"/>
    <w:rsid w:val="00E85935"/>
    <w:rsid w:val="00EA4D79"/>
    <w:rsid w:val="00ED0343"/>
    <w:rsid w:val="00ED0538"/>
    <w:rsid w:val="00ED431C"/>
    <w:rsid w:val="00F00130"/>
    <w:rsid w:val="00F10AFF"/>
    <w:rsid w:val="00F22A83"/>
    <w:rsid w:val="00F231F8"/>
    <w:rsid w:val="00F4776C"/>
    <w:rsid w:val="00F530A3"/>
    <w:rsid w:val="00F71C5A"/>
    <w:rsid w:val="00F825FE"/>
    <w:rsid w:val="00F8477F"/>
    <w:rsid w:val="00F87CBF"/>
    <w:rsid w:val="00FA19D2"/>
    <w:rsid w:val="00FD0723"/>
    <w:rsid w:val="00FD1BBE"/>
    <w:rsid w:val="00FD2B17"/>
    <w:rsid w:val="00FD5CE6"/>
    <w:rsid w:val="00FE4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222A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C44CF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64F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C45605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rsid w:val="000B625B"/>
    <w:pPr>
      <w:ind w:firstLine="720"/>
      <w:jc w:val="both"/>
    </w:pPr>
    <w:rPr>
      <w:sz w:val="28"/>
      <w:szCs w:val="20"/>
    </w:rPr>
  </w:style>
  <w:style w:type="paragraph" w:styleId="a5">
    <w:name w:val="header"/>
    <w:basedOn w:val="a"/>
    <w:link w:val="a6"/>
    <w:uiPriority w:val="99"/>
    <w:rsid w:val="0099350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9350D"/>
    <w:rPr>
      <w:sz w:val="24"/>
      <w:szCs w:val="24"/>
    </w:rPr>
  </w:style>
  <w:style w:type="paragraph" w:styleId="a7">
    <w:name w:val="footer"/>
    <w:basedOn w:val="a"/>
    <w:link w:val="a8"/>
    <w:rsid w:val="0099350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99350D"/>
    <w:rPr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rsid w:val="001361DF"/>
    <w:rPr>
      <w:sz w:val="28"/>
    </w:rPr>
  </w:style>
  <w:style w:type="character" w:styleId="a9">
    <w:name w:val="Hyperlink"/>
    <w:basedOn w:val="a0"/>
    <w:uiPriority w:val="99"/>
    <w:rsid w:val="001306C9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1306C9"/>
    <w:pPr>
      <w:spacing w:before="100" w:beforeAutospacing="1" w:after="100" w:afterAutospacing="1"/>
    </w:pPr>
  </w:style>
  <w:style w:type="character" w:styleId="ab">
    <w:name w:val="Strong"/>
    <w:basedOn w:val="a0"/>
    <w:uiPriority w:val="22"/>
    <w:qFormat/>
    <w:rsid w:val="001306C9"/>
    <w:rPr>
      <w:b/>
      <w:bCs/>
    </w:rPr>
  </w:style>
  <w:style w:type="character" w:customStyle="1" w:styleId="apple-converted-space">
    <w:name w:val="apple-converted-space"/>
    <w:basedOn w:val="a0"/>
    <w:rsid w:val="001306C9"/>
  </w:style>
  <w:style w:type="paragraph" w:styleId="ac">
    <w:name w:val="List Paragraph"/>
    <w:basedOn w:val="a"/>
    <w:uiPriority w:val="34"/>
    <w:qFormat/>
    <w:rsid w:val="00697C8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7C44CF"/>
    <w:rPr>
      <w:rFonts w:ascii="Arial" w:hAnsi="Arial" w:cs="Arial"/>
      <w:b/>
      <w:bCs/>
      <w:color w:val="26282F"/>
      <w:sz w:val="24"/>
      <w:szCs w:val="24"/>
    </w:rPr>
  </w:style>
  <w:style w:type="character" w:customStyle="1" w:styleId="ad">
    <w:name w:val="Гипертекстовая ссылка"/>
    <w:basedOn w:val="a0"/>
    <w:uiPriority w:val="99"/>
    <w:rsid w:val="007C44CF"/>
    <w:rPr>
      <w:color w:val="106BBE"/>
    </w:rPr>
  </w:style>
  <w:style w:type="paragraph" w:styleId="ae">
    <w:name w:val="Body Text Indent"/>
    <w:basedOn w:val="a"/>
    <w:link w:val="af"/>
    <w:rsid w:val="00DB7780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rsid w:val="00DB7780"/>
    <w:rPr>
      <w:sz w:val="24"/>
      <w:szCs w:val="24"/>
    </w:rPr>
  </w:style>
  <w:style w:type="character" w:customStyle="1" w:styleId="FontStyle29">
    <w:name w:val="Font Style29"/>
    <w:basedOn w:val="a0"/>
    <w:uiPriority w:val="99"/>
    <w:rsid w:val="00DB778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4">
    <w:name w:val="Font Style24"/>
    <w:basedOn w:val="a0"/>
    <w:uiPriority w:val="99"/>
    <w:rsid w:val="00ED431C"/>
    <w:rPr>
      <w:rFonts w:ascii="Times New Roman" w:hAnsi="Times New Roman" w:cs="Times New Roman"/>
      <w:i/>
      <w:iCs/>
      <w:spacing w:val="20"/>
      <w:sz w:val="22"/>
      <w:szCs w:val="22"/>
    </w:rPr>
  </w:style>
  <w:style w:type="character" w:customStyle="1" w:styleId="af0">
    <w:name w:val="Цветовое выделение"/>
    <w:uiPriority w:val="99"/>
    <w:rsid w:val="00904D83"/>
    <w:rPr>
      <w:b/>
      <w:bCs/>
      <w:color w:val="26282F"/>
    </w:rPr>
  </w:style>
  <w:style w:type="paragraph" w:customStyle="1" w:styleId="af1">
    <w:name w:val="Таблицы (моноширинный)"/>
    <w:basedOn w:val="a"/>
    <w:next w:val="a"/>
    <w:uiPriority w:val="99"/>
    <w:rsid w:val="00904D83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937EBC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HTML">
    <w:name w:val="HTML Preformatted"/>
    <w:basedOn w:val="a"/>
    <w:link w:val="HTML0"/>
    <w:uiPriority w:val="99"/>
    <w:unhideWhenUsed/>
    <w:rsid w:val="005162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162C1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7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7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garantF1://71837200.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4232.172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87;&#1086;&#1095;&#1090;&#1072;&#1083;&#1100;&#1086;&#1085;\&#1056;&#1072;&#1073;&#1086;&#1095;&#1080;&#1081;%20&#1089;&#1090;&#1086;&#1083;\&#1064;&#1072;&#1073;&#1083;&#1086;&#1085;%20&#1091;&#1075;&#1083;&#1086;&#1074;&#1086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218B1-AD79-4F19-8B40-63078D812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угловой</Template>
  <TotalTime>3</TotalTime>
  <Pages>5</Pages>
  <Words>1348</Words>
  <Characters>10874</Characters>
  <Application>Microsoft Office Word</Application>
  <DocSecurity>0</DocSecurity>
  <Lines>90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Адресат</vt:lpstr>
    </vt:vector>
  </TitlesOfParts>
  <Company/>
  <LinksUpToDate>false</LinksUpToDate>
  <CharactersWithSpaces>12198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Адресат</dc:title>
  <dc:creator>emailregistr</dc:creator>
  <cp:lastModifiedBy>Лукиных НВ</cp:lastModifiedBy>
  <cp:revision>2</cp:revision>
  <cp:lastPrinted>2018-12-21T01:02:00Z</cp:lastPrinted>
  <dcterms:created xsi:type="dcterms:W3CDTF">2018-12-21T01:07:00Z</dcterms:created>
  <dcterms:modified xsi:type="dcterms:W3CDTF">2018-12-21T01:07:00Z</dcterms:modified>
</cp:coreProperties>
</file>